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01C98" w14:textId="77777777" w:rsidR="0055549D" w:rsidRPr="00FF2F90" w:rsidRDefault="00006BCA" w:rsidP="00FF2F90">
      <w:pPr>
        <w:spacing w:before="240" w:after="600" w:line="312" w:lineRule="auto"/>
        <w:jc w:val="both"/>
        <w:rPr>
          <w:rFonts w:ascii="Arial" w:hAnsi="Arial" w:cs="Arial"/>
          <w:b/>
        </w:rPr>
      </w:pPr>
      <w:r w:rsidRPr="00FF2F90">
        <w:rPr>
          <w:rFonts w:ascii="Arial" w:hAnsi="Arial" w:cs="Arial"/>
          <w:b/>
        </w:rPr>
        <w:t xml:space="preserve">INSTRUMENTO PARTICULAR DE DISTRATO DE CONTRATO DE </w:t>
      </w:r>
      <w:r w:rsidR="001C3DEB" w:rsidRPr="00FF2F90">
        <w:rPr>
          <w:rFonts w:ascii="Arial" w:hAnsi="Arial" w:cs="Arial"/>
          <w:b/>
        </w:rPr>
        <w:t>PRESTAÇÃO DE SERVIÇOS</w:t>
      </w:r>
      <w:r w:rsidRPr="00FF2F90">
        <w:rPr>
          <w:rFonts w:ascii="Arial" w:hAnsi="Arial" w:cs="Arial"/>
          <w:b/>
        </w:rPr>
        <w:t>.</w:t>
      </w:r>
    </w:p>
    <w:p w14:paraId="03C5E15E" w14:textId="0D53566A" w:rsidR="006E35F9" w:rsidRPr="00FF2F90" w:rsidRDefault="001C3DEB" w:rsidP="00FF2F90">
      <w:pPr>
        <w:spacing w:before="240" w:after="240" w:line="312" w:lineRule="auto"/>
        <w:jc w:val="both"/>
        <w:rPr>
          <w:rFonts w:ascii="Arial" w:hAnsi="Arial" w:cs="Arial"/>
        </w:rPr>
      </w:pPr>
      <w:r w:rsidRPr="00FF2F90">
        <w:rPr>
          <w:rFonts w:ascii="Arial" w:hAnsi="Arial" w:cs="Arial"/>
          <w:b/>
          <w:bCs/>
        </w:rPr>
        <w:t>DISTRATANTE</w:t>
      </w:r>
      <w:r w:rsidR="006E35F9" w:rsidRPr="00FF2F90">
        <w:rPr>
          <w:rFonts w:ascii="Arial" w:hAnsi="Arial" w:cs="Arial"/>
          <w:b/>
          <w:bCs/>
        </w:rPr>
        <w:t>:</w:t>
      </w:r>
      <w:r w:rsidR="006E35F9" w:rsidRPr="00FF2F90">
        <w:rPr>
          <w:rFonts w:ascii="Arial" w:hAnsi="Arial" w:cs="Arial"/>
        </w:rPr>
        <w:t xml:space="preserve"> </w:t>
      </w:r>
      <w:r w:rsidR="000379FD" w:rsidRPr="00FF2F90">
        <w:rPr>
          <w:rFonts w:ascii="Arial" w:hAnsi="Arial" w:cs="Arial"/>
          <w:b/>
        </w:rPr>
        <w:t>FUNDAÇÃO ESCOLA POLITÉCNICA DA BAHIA,</w:t>
      </w:r>
      <w:r w:rsidR="000379FD" w:rsidRPr="00FF2F90">
        <w:rPr>
          <w:rFonts w:ascii="Arial" w:hAnsi="Arial" w:cs="Arial"/>
        </w:rPr>
        <w:t xml:space="preserve"> entidade de direito privado sem fins lucrativos, CNPJ/CEI 15.255.367/0001-23, com sede na Rua Prof</w:t>
      </w:r>
      <w:r w:rsidR="00830214" w:rsidRPr="00FF2F90">
        <w:rPr>
          <w:rFonts w:ascii="Arial" w:hAnsi="Arial" w:cs="Arial"/>
        </w:rPr>
        <w:t>.</w:t>
      </w:r>
      <w:r w:rsidR="000379FD" w:rsidRPr="00FF2F90">
        <w:rPr>
          <w:rFonts w:ascii="Arial" w:hAnsi="Arial" w:cs="Arial"/>
        </w:rPr>
        <w:t xml:space="preserve"> Severo Pessoa, 31, Federação, SALVADOR/BA – CEP 40.210-700</w:t>
      </w:r>
      <w:r w:rsidR="00830214" w:rsidRPr="00FF2F90">
        <w:rPr>
          <w:rFonts w:ascii="Arial" w:hAnsi="Arial" w:cs="Arial"/>
        </w:rPr>
        <w:t>.</w:t>
      </w:r>
    </w:p>
    <w:p w14:paraId="1A16D47F" w14:textId="77777777" w:rsidR="00A60ED3" w:rsidRPr="001166EA" w:rsidRDefault="001C3DEB" w:rsidP="00A60ED3">
      <w:pPr>
        <w:pStyle w:val="Corpodetexto"/>
        <w:tabs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lear" w:pos="27360"/>
          <w:tab w:val="clear" w:pos="28080"/>
          <w:tab w:val="clear" w:pos="28800"/>
          <w:tab w:val="clear" w:pos="29520"/>
          <w:tab w:val="clear" w:pos="30240"/>
          <w:tab w:val="clear" w:pos="30960"/>
          <w:tab w:val="clear" w:pos="31680"/>
          <w:tab w:val="clear" w:pos="0"/>
          <w:tab w:val="clear" w:pos="144"/>
          <w:tab w:val="clear" w:pos="5472"/>
          <w:tab w:val="clear" w:pos="5760"/>
          <w:tab w:val="clear" w:pos="6480"/>
          <w:tab w:val="left" w:pos="0"/>
          <w:tab w:val="left" w:pos="144"/>
          <w:tab w:val="left" w:pos="5472"/>
          <w:tab w:val="left" w:pos="5760"/>
          <w:tab w:val="left" w:pos="6480"/>
        </w:tabs>
        <w:spacing w:line="360" w:lineRule="auto"/>
        <w:rPr>
          <w:rFonts w:cs="Arial"/>
          <w:szCs w:val="24"/>
        </w:rPr>
      </w:pPr>
      <w:r w:rsidRPr="00FF2F90">
        <w:rPr>
          <w:rFonts w:eastAsia="Arial" w:cs="Arial"/>
          <w:b/>
        </w:rPr>
        <w:t>DISTR</w:t>
      </w:r>
      <w:r w:rsidR="00FF2F90" w:rsidRPr="00FF2F90">
        <w:rPr>
          <w:rFonts w:eastAsia="Arial" w:cs="Arial"/>
          <w:b/>
        </w:rPr>
        <w:t>A</w:t>
      </w:r>
      <w:r w:rsidRPr="00FF2F90">
        <w:rPr>
          <w:rFonts w:eastAsia="Arial" w:cs="Arial"/>
          <w:b/>
        </w:rPr>
        <w:t>TADO</w:t>
      </w:r>
      <w:r w:rsidR="00675A5E">
        <w:rPr>
          <w:rFonts w:eastAsia="Arial" w:cs="Arial"/>
          <w:b/>
        </w:rPr>
        <w:t xml:space="preserve"> (A)</w:t>
      </w:r>
      <w:r w:rsidR="006E35F9" w:rsidRPr="00FF2F90">
        <w:rPr>
          <w:rFonts w:cs="Arial"/>
          <w:b/>
          <w:bCs/>
        </w:rPr>
        <w:t>:</w:t>
      </w:r>
      <w:r w:rsidR="006E35F9" w:rsidRPr="00FF2F90">
        <w:rPr>
          <w:rFonts w:cs="Arial"/>
        </w:rPr>
        <w:t xml:space="preserve"> </w:t>
      </w:r>
      <w:r w:rsidR="00A60ED3" w:rsidRPr="001166EA">
        <w:rPr>
          <w:rFonts w:cs="Arial"/>
          <w:szCs w:val="24"/>
        </w:rPr>
        <w:fldChar w:fldCharType="begin">
          <w:ffData>
            <w:name w:val="Texto21"/>
            <w:enabled/>
            <w:calcOnExit w:val="0"/>
            <w:textInput>
              <w:default w:val="NOME DO PRESTADOR (A)"/>
            </w:textInput>
          </w:ffData>
        </w:fldChar>
      </w:r>
      <w:bookmarkStart w:id="0" w:name="Texto21"/>
      <w:r w:rsidR="00A60ED3" w:rsidRPr="001166EA">
        <w:rPr>
          <w:rFonts w:cs="Arial"/>
          <w:szCs w:val="24"/>
        </w:rPr>
        <w:instrText xml:space="preserve"> FORMTEXT </w:instrText>
      </w:r>
      <w:r w:rsidR="00A60ED3" w:rsidRPr="001166EA">
        <w:rPr>
          <w:rFonts w:cs="Arial"/>
          <w:szCs w:val="24"/>
        </w:rPr>
      </w:r>
      <w:r w:rsidR="00A60ED3" w:rsidRPr="001166EA">
        <w:rPr>
          <w:rFonts w:cs="Arial"/>
          <w:szCs w:val="24"/>
        </w:rPr>
        <w:fldChar w:fldCharType="separate"/>
      </w:r>
      <w:r w:rsidR="00A60ED3" w:rsidRPr="001166EA">
        <w:rPr>
          <w:rFonts w:cs="Arial"/>
          <w:noProof/>
          <w:szCs w:val="24"/>
        </w:rPr>
        <w:t>NOME DO PRESTADOR (A)</w:t>
      </w:r>
      <w:r w:rsidR="00A60ED3" w:rsidRPr="001166EA">
        <w:rPr>
          <w:rFonts w:cs="Arial"/>
          <w:szCs w:val="24"/>
        </w:rPr>
        <w:fldChar w:fldCharType="end"/>
      </w:r>
      <w:bookmarkEnd w:id="0"/>
      <w:r w:rsidR="00A60ED3" w:rsidRPr="001166EA">
        <w:rPr>
          <w:rFonts w:cs="Arial"/>
          <w:szCs w:val="24"/>
        </w:rPr>
        <w:t xml:space="preserve">, </w:t>
      </w:r>
      <w:r w:rsidR="00A60ED3" w:rsidRPr="001166EA">
        <w:rPr>
          <w:rFonts w:cs="Arial"/>
          <w:szCs w:val="24"/>
        </w:rPr>
        <w:fldChar w:fldCharType="begin">
          <w:ffData>
            <w:name w:val="Texto1"/>
            <w:enabled/>
            <w:calcOnExit w:val="0"/>
            <w:textInput>
              <w:default w:val="NACIONALIDADE"/>
            </w:textInput>
          </w:ffData>
        </w:fldChar>
      </w:r>
      <w:bookmarkStart w:id="1" w:name="Texto1"/>
      <w:r w:rsidR="00A60ED3" w:rsidRPr="001166EA">
        <w:rPr>
          <w:rFonts w:cs="Arial"/>
          <w:szCs w:val="24"/>
        </w:rPr>
        <w:instrText xml:space="preserve"> FORMTEXT </w:instrText>
      </w:r>
      <w:r w:rsidR="00A60ED3" w:rsidRPr="001166EA">
        <w:rPr>
          <w:rFonts w:cs="Arial"/>
          <w:szCs w:val="24"/>
        </w:rPr>
      </w:r>
      <w:r w:rsidR="00A60ED3" w:rsidRPr="001166EA">
        <w:rPr>
          <w:rFonts w:cs="Arial"/>
          <w:szCs w:val="24"/>
        </w:rPr>
        <w:fldChar w:fldCharType="separate"/>
      </w:r>
      <w:r w:rsidR="00A60ED3" w:rsidRPr="001166EA">
        <w:rPr>
          <w:rFonts w:cs="Arial"/>
          <w:szCs w:val="24"/>
        </w:rPr>
        <w:t>NACIONALIDADE</w:t>
      </w:r>
      <w:r w:rsidR="00A60ED3" w:rsidRPr="001166EA">
        <w:rPr>
          <w:rFonts w:cs="Arial"/>
          <w:szCs w:val="24"/>
        </w:rPr>
        <w:fldChar w:fldCharType="end"/>
      </w:r>
      <w:bookmarkEnd w:id="1"/>
      <w:r w:rsidR="00A60ED3" w:rsidRPr="001166EA">
        <w:rPr>
          <w:rFonts w:cs="Arial"/>
          <w:szCs w:val="24"/>
        </w:rPr>
        <w:t xml:space="preserve">, </w:t>
      </w:r>
      <w:r w:rsidR="00A60ED3" w:rsidRPr="001166EA">
        <w:rPr>
          <w:rFonts w:cs="Arial"/>
          <w:szCs w:val="24"/>
        </w:rPr>
        <w:fldChar w:fldCharType="begin">
          <w:ffData>
            <w:name w:val="Texto2"/>
            <w:enabled/>
            <w:calcOnExit w:val="0"/>
            <w:textInput>
              <w:default w:val="ESTADO CIVIL"/>
            </w:textInput>
          </w:ffData>
        </w:fldChar>
      </w:r>
      <w:bookmarkStart w:id="2" w:name="Texto2"/>
      <w:r w:rsidR="00A60ED3" w:rsidRPr="001166EA">
        <w:rPr>
          <w:rFonts w:cs="Arial"/>
          <w:szCs w:val="24"/>
        </w:rPr>
        <w:instrText xml:space="preserve"> FORMTEXT </w:instrText>
      </w:r>
      <w:r w:rsidR="00A60ED3" w:rsidRPr="001166EA">
        <w:rPr>
          <w:rFonts w:cs="Arial"/>
          <w:szCs w:val="24"/>
        </w:rPr>
      </w:r>
      <w:r w:rsidR="00A60ED3" w:rsidRPr="001166EA">
        <w:rPr>
          <w:rFonts w:cs="Arial"/>
          <w:szCs w:val="24"/>
        </w:rPr>
        <w:fldChar w:fldCharType="separate"/>
      </w:r>
      <w:r w:rsidR="00A60ED3" w:rsidRPr="001166EA">
        <w:rPr>
          <w:rFonts w:cs="Arial"/>
          <w:szCs w:val="24"/>
        </w:rPr>
        <w:t>ESTADO CIVIL</w:t>
      </w:r>
      <w:r w:rsidR="00A60ED3" w:rsidRPr="001166EA">
        <w:rPr>
          <w:rFonts w:cs="Arial"/>
          <w:szCs w:val="24"/>
        </w:rPr>
        <w:fldChar w:fldCharType="end"/>
      </w:r>
      <w:bookmarkEnd w:id="2"/>
      <w:r w:rsidR="00A60ED3" w:rsidRPr="001166EA">
        <w:rPr>
          <w:rFonts w:cs="Arial"/>
          <w:szCs w:val="24"/>
        </w:rPr>
        <w:t xml:space="preserve">, inscrito (a) no CPF sob nº </w:t>
      </w:r>
      <w:r w:rsidR="00A60ED3" w:rsidRPr="001166EA">
        <w:rPr>
          <w:rFonts w:cs="Arial"/>
          <w:szCs w:val="24"/>
        </w:rPr>
        <w:fldChar w:fldCharType="begin">
          <w:ffData>
            <w:name w:val="Texto3"/>
            <w:enabled/>
            <w:calcOnExit w:val="0"/>
            <w:textInput>
              <w:default w:val="CPF"/>
            </w:textInput>
          </w:ffData>
        </w:fldChar>
      </w:r>
      <w:bookmarkStart w:id="3" w:name="Texto3"/>
      <w:r w:rsidR="00A60ED3" w:rsidRPr="001166EA">
        <w:rPr>
          <w:rFonts w:cs="Arial"/>
          <w:szCs w:val="24"/>
        </w:rPr>
        <w:instrText xml:space="preserve"> FORMTEXT </w:instrText>
      </w:r>
      <w:r w:rsidR="00A60ED3" w:rsidRPr="001166EA">
        <w:rPr>
          <w:rFonts w:cs="Arial"/>
          <w:szCs w:val="24"/>
        </w:rPr>
      </w:r>
      <w:r w:rsidR="00A60ED3" w:rsidRPr="001166EA">
        <w:rPr>
          <w:rFonts w:cs="Arial"/>
          <w:szCs w:val="24"/>
        </w:rPr>
        <w:fldChar w:fldCharType="separate"/>
      </w:r>
      <w:r w:rsidR="00A60ED3" w:rsidRPr="001166EA">
        <w:rPr>
          <w:rFonts w:cs="Arial"/>
          <w:szCs w:val="24"/>
        </w:rPr>
        <w:t>xxxxxx</w:t>
      </w:r>
      <w:r w:rsidR="00A60ED3" w:rsidRPr="001166EA">
        <w:rPr>
          <w:rFonts w:cs="Arial"/>
          <w:szCs w:val="24"/>
        </w:rPr>
        <w:fldChar w:fldCharType="end"/>
      </w:r>
      <w:bookmarkEnd w:id="3"/>
      <w:r w:rsidR="00A60ED3" w:rsidRPr="001166EA">
        <w:rPr>
          <w:rFonts w:cs="Arial"/>
          <w:szCs w:val="24"/>
        </w:rPr>
        <w:t xml:space="preserve">, residente e domiciliado (a) à </w:t>
      </w:r>
      <w:r w:rsidR="00A60ED3" w:rsidRPr="001166EA">
        <w:rPr>
          <w:rFonts w:cs="Arial"/>
          <w:szCs w:val="24"/>
        </w:rPr>
        <w:fldChar w:fldCharType="begin">
          <w:ffData>
            <w:name w:val="Texto5"/>
            <w:enabled/>
            <w:calcOnExit w:val="0"/>
            <w:textInput>
              <w:default w:val="ENDEREÇO"/>
            </w:textInput>
          </w:ffData>
        </w:fldChar>
      </w:r>
      <w:bookmarkStart w:id="4" w:name="Texto5"/>
      <w:r w:rsidR="00A60ED3" w:rsidRPr="001166EA">
        <w:rPr>
          <w:rFonts w:cs="Arial"/>
          <w:szCs w:val="24"/>
        </w:rPr>
        <w:instrText xml:space="preserve"> FORMTEXT </w:instrText>
      </w:r>
      <w:r w:rsidR="00A60ED3" w:rsidRPr="001166EA">
        <w:rPr>
          <w:rFonts w:cs="Arial"/>
          <w:szCs w:val="24"/>
        </w:rPr>
      </w:r>
      <w:r w:rsidR="00A60ED3" w:rsidRPr="001166EA">
        <w:rPr>
          <w:rFonts w:cs="Arial"/>
          <w:szCs w:val="24"/>
        </w:rPr>
        <w:fldChar w:fldCharType="separate"/>
      </w:r>
      <w:r w:rsidR="00A60ED3" w:rsidRPr="001166EA">
        <w:rPr>
          <w:rFonts w:cs="Arial"/>
          <w:szCs w:val="24"/>
        </w:rPr>
        <w:t>xxxxxxxxxx</w:t>
      </w:r>
      <w:r w:rsidR="00A60ED3" w:rsidRPr="001166EA">
        <w:rPr>
          <w:rFonts w:cs="Arial"/>
          <w:szCs w:val="24"/>
        </w:rPr>
        <w:fldChar w:fldCharType="end"/>
      </w:r>
      <w:bookmarkEnd w:id="4"/>
      <w:r w:rsidR="00A60ED3" w:rsidRPr="001166EA">
        <w:rPr>
          <w:rFonts w:cs="Arial"/>
          <w:szCs w:val="24"/>
        </w:rPr>
        <w:t xml:space="preserve">, Município de </w:t>
      </w:r>
      <w:r w:rsidR="00A60ED3" w:rsidRPr="001166EA">
        <w:rPr>
          <w:rFonts w:cs="Arial"/>
          <w:szCs w:val="24"/>
        </w:rPr>
        <w:fldChar w:fldCharType="begin">
          <w:ffData>
            <w:name w:val="Texto6"/>
            <w:enabled/>
            <w:calcOnExit w:val="0"/>
            <w:textInput>
              <w:default w:val="MUNICIPIO"/>
            </w:textInput>
          </w:ffData>
        </w:fldChar>
      </w:r>
      <w:bookmarkStart w:id="5" w:name="Texto6"/>
      <w:r w:rsidR="00A60ED3" w:rsidRPr="001166EA">
        <w:rPr>
          <w:rFonts w:cs="Arial"/>
          <w:szCs w:val="24"/>
        </w:rPr>
        <w:instrText xml:space="preserve"> FORMTEXT </w:instrText>
      </w:r>
      <w:r w:rsidR="00A60ED3" w:rsidRPr="001166EA">
        <w:rPr>
          <w:rFonts w:cs="Arial"/>
          <w:szCs w:val="24"/>
        </w:rPr>
      </w:r>
      <w:r w:rsidR="00A60ED3" w:rsidRPr="001166EA">
        <w:rPr>
          <w:rFonts w:cs="Arial"/>
          <w:szCs w:val="24"/>
        </w:rPr>
        <w:fldChar w:fldCharType="separate"/>
      </w:r>
      <w:r w:rsidR="00A60ED3" w:rsidRPr="001166EA">
        <w:rPr>
          <w:rFonts w:cs="Arial"/>
          <w:szCs w:val="24"/>
        </w:rPr>
        <w:t>xxxxxxxx</w:t>
      </w:r>
      <w:r w:rsidR="00A60ED3" w:rsidRPr="001166EA">
        <w:rPr>
          <w:rFonts w:cs="Arial"/>
          <w:szCs w:val="24"/>
        </w:rPr>
        <w:fldChar w:fldCharType="end"/>
      </w:r>
      <w:bookmarkEnd w:id="5"/>
      <w:r w:rsidR="00A60ED3" w:rsidRPr="001166EA">
        <w:rPr>
          <w:rFonts w:cs="Arial"/>
          <w:szCs w:val="24"/>
        </w:rPr>
        <w:t xml:space="preserve">, Estado </w:t>
      </w:r>
      <w:r w:rsidR="00A60ED3" w:rsidRPr="001166EA">
        <w:rPr>
          <w:rFonts w:cs="Arial"/>
          <w:szCs w:val="24"/>
        </w:rPr>
        <w:fldChar w:fldCharType="begin">
          <w:ffData>
            <w:name w:val="Texto7"/>
            <w:enabled/>
            <w:calcOnExit w:val="0"/>
            <w:textInput>
              <w:default w:val="ESTADO"/>
            </w:textInput>
          </w:ffData>
        </w:fldChar>
      </w:r>
      <w:bookmarkStart w:id="6" w:name="Texto7"/>
      <w:r w:rsidR="00A60ED3" w:rsidRPr="001166EA">
        <w:rPr>
          <w:rFonts w:cs="Arial"/>
          <w:szCs w:val="24"/>
        </w:rPr>
        <w:instrText xml:space="preserve"> FORMTEXT </w:instrText>
      </w:r>
      <w:r w:rsidR="00A60ED3" w:rsidRPr="001166EA">
        <w:rPr>
          <w:rFonts w:cs="Arial"/>
          <w:szCs w:val="24"/>
        </w:rPr>
      </w:r>
      <w:r w:rsidR="00A60ED3" w:rsidRPr="001166EA">
        <w:rPr>
          <w:rFonts w:cs="Arial"/>
          <w:szCs w:val="24"/>
        </w:rPr>
        <w:fldChar w:fldCharType="separate"/>
      </w:r>
      <w:r w:rsidR="00A60ED3" w:rsidRPr="001166EA">
        <w:rPr>
          <w:rFonts w:cs="Arial"/>
          <w:szCs w:val="24"/>
        </w:rPr>
        <w:t>xxxxxxx</w:t>
      </w:r>
      <w:r w:rsidR="00A60ED3" w:rsidRPr="001166EA">
        <w:rPr>
          <w:rFonts w:cs="Arial"/>
          <w:szCs w:val="24"/>
        </w:rPr>
        <w:fldChar w:fldCharType="end"/>
      </w:r>
      <w:bookmarkEnd w:id="6"/>
      <w:r w:rsidR="00A60ED3" w:rsidRPr="001166EA">
        <w:rPr>
          <w:rFonts w:cs="Arial"/>
          <w:szCs w:val="24"/>
        </w:rPr>
        <w:t xml:space="preserve">, doravante denominada (o) </w:t>
      </w:r>
      <w:r w:rsidR="00A60ED3" w:rsidRPr="001166EA">
        <w:rPr>
          <w:rFonts w:cs="Arial"/>
          <w:b/>
          <w:bCs/>
          <w:szCs w:val="24"/>
        </w:rPr>
        <w:t>PRESTADOR (A)</w:t>
      </w:r>
      <w:r w:rsidR="00A60ED3" w:rsidRPr="001166EA">
        <w:rPr>
          <w:rFonts w:cs="Arial"/>
          <w:szCs w:val="24"/>
        </w:rPr>
        <w:t>.</w:t>
      </w:r>
    </w:p>
    <w:p w14:paraId="5A41B905" w14:textId="73152A3D" w:rsidR="001C3DEB" w:rsidRPr="00FF2F90" w:rsidRDefault="008B2445" w:rsidP="00FF2F90">
      <w:pPr>
        <w:spacing w:before="240" w:after="240" w:line="312" w:lineRule="auto"/>
        <w:jc w:val="both"/>
        <w:rPr>
          <w:rFonts w:ascii="Arial" w:hAnsi="Arial" w:cs="Arial"/>
        </w:rPr>
      </w:pPr>
      <w:r w:rsidRPr="00FF2F90">
        <w:rPr>
          <w:rFonts w:ascii="Arial" w:hAnsi="Arial" w:cs="Arial"/>
        </w:rPr>
        <w:t>Considerando</w:t>
      </w:r>
      <w:r w:rsidR="00656B15" w:rsidRPr="00FF2F90">
        <w:rPr>
          <w:rFonts w:ascii="Arial" w:hAnsi="Arial" w:cs="Arial"/>
        </w:rPr>
        <w:t xml:space="preserve"> </w:t>
      </w:r>
      <w:r w:rsidR="006E35F9" w:rsidRPr="00FF2F90">
        <w:rPr>
          <w:rFonts w:ascii="Arial" w:hAnsi="Arial" w:cs="Arial"/>
        </w:rPr>
        <w:t>que as partes firmaram</w:t>
      </w:r>
      <w:r w:rsidR="001C3DEB" w:rsidRPr="00FF2F90">
        <w:rPr>
          <w:rFonts w:ascii="Arial" w:hAnsi="Arial" w:cs="Arial"/>
        </w:rPr>
        <w:t xml:space="preserve"> </w:t>
      </w:r>
      <w:r w:rsidR="006E35F9" w:rsidRPr="00FF2F90">
        <w:rPr>
          <w:rFonts w:ascii="Arial" w:hAnsi="Arial" w:cs="Arial"/>
        </w:rPr>
        <w:t xml:space="preserve">Contrato de </w:t>
      </w:r>
      <w:r w:rsidR="001C3DEB" w:rsidRPr="00FF2F90">
        <w:rPr>
          <w:rFonts w:ascii="Arial" w:hAnsi="Arial" w:cs="Arial"/>
        </w:rPr>
        <w:t xml:space="preserve">Prestação de Serviços e que </w:t>
      </w:r>
      <w:r w:rsidR="00FF2F90" w:rsidRPr="00FF2F90">
        <w:rPr>
          <w:rFonts w:ascii="Arial" w:hAnsi="Arial" w:cs="Arial"/>
        </w:rPr>
        <w:t>o (</w:t>
      </w:r>
      <w:r w:rsidR="001C3DEB" w:rsidRPr="00FF2F90">
        <w:rPr>
          <w:rFonts w:ascii="Arial" w:hAnsi="Arial" w:cs="Arial"/>
        </w:rPr>
        <w:t>a</w:t>
      </w:r>
      <w:r w:rsidR="00FF2F90" w:rsidRPr="00FF2F90">
        <w:rPr>
          <w:rFonts w:ascii="Arial" w:hAnsi="Arial" w:cs="Arial"/>
        </w:rPr>
        <w:t>)</w:t>
      </w:r>
      <w:r w:rsidR="001C3DEB" w:rsidRPr="00FF2F90">
        <w:rPr>
          <w:rFonts w:ascii="Arial" w:hAnsi="Arial" w:cs="Arial"/>
        </w:rPr>
        <w:t xml:space="preserve"> </w:t>
      </w:r>
      <w:r w:rsidR="0090160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DICAR SE DISTRATADO OU DISTRATANTE"/>
            </w:textInput>
          </w:ffData>
        </w:fldChar>
      </w:r>
      <w:r w:rsidR="0090160D">
        <w:rPr>
          <w:rFonts w:cs="Arial"/>
        </w:rPr>
        <w:instrText xml:space="preserve"> FORMTEXT </w:instrText>
      </w:r>
      <w:r w:rsidR="0090160D">
        <w:rPr>
          <w:rFonts w:cs="Arial"/>
        </w:rPr>
      </w:r>
      <w:r w:rsidR="0090160D">
        <w:rPr>
          <w:rFonts w:cs="Arial"/>
        </w:rPr>
        <w:fldChar w:fldCharType="separate"/>
      </w:r>
      <w:r w:rsidR="0090160D">
        <w:rPr>
          <w:rFonts w:cs="Arial"/>
          <w:noProof/>
        </w:rPr>
        <w:t>INDICAR SE DISTRATADO OU DISTRATANTE</w:t>
      </w:r>
      <w:r w:rsidR="0090160D">
        <w:rPr>
          <w:rFonts w:cs="Arial"/>
        </w:rPr>
        <w:fldChar w:fldCharType="end"/>
      </w:r>
      <w:r w:rsidR="00FF2F90" w:rsidRPr="00FF2F90">
        <w:rPr>
          <w:rFonts w:ascii="Arial" w:hAnsi="Arial" w:cs="Arial"/>
        </w:rPr>
        <w:t xml:space="preserve"> (A)</w:t>
      </w:r>
      <w:r w:rsidR="001C3DEB" w:rsidRPr="00FF2F90">
        <w:rPr>
          <w:rFonts w:ascii="Arial" w:hAnsi="Arial" w:cs="Arial"/>
        </w:rPr>
        <w:t xml:space="preserve"> não mais possui interesse na continuidade da relação firmada;</w:t>
      </w:r>
    </w:p>
    <w:p w14:paraId="2663DBD8" w14:textId="77777777" w:rsidR="00BC757D" w:rsidRPr="00FF2F90" w:rsidRDefault="000C11B6" w:rsidP="00FF2F90">
      <w:pPr>
        <w:tabs>
          <w:tab w:val="left" w:pos="3686"/>
        </w:tabs>
        <w:spacing w:before="240" w:after="240" w:line="312" w:lineRule="auto"/>
        <w:jc w:val="both"/>
        <w:rPr>
          <w:rFonts w:ascii="Arial" w:hAnsi="Arial" w:cs="Arial"/>
        </w:rPr>
      </w:pPr>
      <w:r w:rsidRPr="00FF2F90">
        <w:rPr>
          <w:rFonts w:ascii="Arial" w:hAnsi="Arial" w:cs="Arial"/>
          <w:bCs/>
        </w:rPr>
        <w:t>As partes</w:t>
      </w:r>
      <w:r w:rsidR="009411F4" w:rsidRPr="00FF2F90">
        <w:rPr>
          <w:rFonts w:ascii="Arial" w:hAnsi="Arial" w:cs="Arial"/>
        </w:rPr>
        <w:t xml:space="preserve"> </w:t>
      </w:r>
      <w:r w:rsidR="00BC757D" w:rsidRPr="00FF2F90">
        <w:rPr>
          <w:rFonts w:ascii="Arial" w:hAnsi="Arial" w:cs="Arial"/>
        </w:rPr>
        <w:t xml:space="preserve">resolvem celebrar o presente </w:t>
      </w:r>
      <w:r w:rsidR="009A7EFF" w:rsidRPr="00FF2F90">
        <w:rPr>
          <w:rFonts w:ascii="Arial" w:hAnsi="Arial" w:cs="Arial"/>
        </w:rPr>
        <w:t xml:space="preserve">instrumento particular de </w:t>
      </w:r>
      <w:r w:rsidR="00BC757D" w:rsidRPr="00FF2F90">
        <w:rPr>
          <w:rFonts w:ascii="Arial" w:hAnsi="Arial" w:cs="Arial"/>
          <w:b/>
        </w:rPr>
        <w:t>DISTRATO</w:t>
      </w:r>
      <w:r w:rsidR="009A7EFF" w:rsidRPr="00FF2F90">
        <w:rPr>
          <w:rFonts w:ascii="Arial" w:hAnsi="Arial" w:cs="Arial"/>
          <w:b/>
        </w:rPr>
        <w:t xml:space="preserve"> </w:t>
      </w:r>
      <w:r w:rsidR="009A7EFF" w:rsidRPr="00FF2F90">
        <w:rPr>
          <w:rFonts w:ascii="Arial" w:hAnsi="Arial" w:cs="Arial"/>
          <w:bCs/>
        </w:rPr>
        <w:t>d</w:t>
      </w:r>
      <w:r w:rsidR="006F60B4" w:rsidRPr="00FF2F90">
        <w:rPr>
          <w:rFonts w:ascii="Arial" w:hAnsi="Arial" w:cs="Arial"/>
          <w:bCs/>
        </w:rPr>
        <w:t>o</w:t>
      </w:r>
      <w:r w:rsidR="009A7EFF" w:rsidRPr="00FF2F90">
        <w:rPr>
          <w:rFonts w:ascii="Arial" w:hAnsi="Arial" w:cs="Arial"/>
          <w:bCs/>
        </w:rPr>
        <w:t xml:space="preserve"> </w:t>
      </w:r>
      <w:r w:rsidR="001C3DEB" w:rsidRPr="00FF2F90">
        <w:rPr>
          <w:rFonts w:ascii="Arial" w:hAnsi="Arial" w:cs="Arial"/>
          <w:bCs/>
        </w:rPr>
        <w:t>C</w:t>
      </w:r>
      <w:r w:rsidR="009A7EFF" w:rsidRPr="00FF2F90">
        <w:rPr>
          <w:rFonts w:ascii="Arial" w:hAnsi="Arial" w:cs="Arial"/>
          <w:bCs/>
        </w:rPr>
        <w:t xml:space="preserve">ontrato de </w:t>
      </w:r>
      <w:r w:rsidR="001C3DEB" w:rsidRPr="00FF2F90">
        <w:rPr>
          <w:rFonts w:ascii="Arial" w:hAnsi="Arial" w:cs="Arial"/>
          <w:bCs/>
        </w:rPr>
        <w:t>Prestação de Serviços</w:t>
      </w:r>
      <w:r w:rsidR="00BC757D" w:rsidRPr="00FF2F90">
        <w:rPr>
          <w:rFonts w:ascii="Arial" w:hAnsi="Arial" w:cs="Arial"/>
        </w:rPr>
        <w:t>, nos termos que se seguem</w:t>
      </w:r>
      <w:r w:rsidRPr="00FF2F90">
        <w:rPr>
          <w:rFonts w:ascii="Arial" w:hAnsi="Arial" w:cs="Arial"/>
        </w:rPr>
        <w:t xml:space="preserve"> e que mutuamente aceitam e outorgam</w:t>
      </w:r>
      <w:r w:rsidR="00BC757D" w:rsidRPr="00FF2F90">
        <w:rPr>
          <w:rFonts w:ascii="Arial" w:hAnsi="Arial" w:cs="Arial"/>
        </w:rPr>
        <w:t>:</w:t>
      </w:r>
    </w:p>
    <w:p w14:paraId="5FF5BDF1" w14:textId="77777777" w:rsidR="00A9562F" w:rsidRPr="00FF2F90" w:rsidRDefault="00036222" w:rsidP="00FF2F90">
      <w:pPr>
        <w:spacing w:before="240" w:after="240" w:line="312" w:lineRule="auto"/>
        <w:jc w:val="both"/>
        <w:rPr>
          <w:rFonts w:ascii="Arial" w:hAnsi="Arial" w:cs="Arial"/>
          <w:b/>
        </w:rPr>
      </w:pPr>
      <w:r w:rsidRPr="00FF2F90">
        <w:rPr>
          <w:rFonts w:ascii="Arial" w:hAnsi="Arial" w:cs="Arial"/>
          <w:b/>
        </w:rPr>
        <w:t>C</w:t>
      </w:r>
      <w:r w:rsidR="00A9562F" w:rsidRPr="00FF2F90">
        <w:rPr>
          <w:rFonts w:ascii="Arial" w:hAnsi="Arial" w:cs="Arial"/>
          <w:b/>
        </w:rPr>
        <w:t xml:space="preserve">LÁUSULA </w:t>
      </w:r>
      <w:r w:rsidR="000C11B6" w:rsidRPr="00FF2F90">
        <w:rPr>
          <w:rFonts w:ascii="Arial" w:hAnsi="Arial" w:cs="Arial"/>
          <w:b/>
        </w:rPr>
        <w:t>1ª</w:t>
      </w:r>
      <w:r w:rsidR="00A9562F" w:rsidRPr="00FF2F90">
        <w:rPr>
          <w:rFonts w:ascii="Arial" w:hAnsi="Arial" w:cs="Arial"/>
          <w:b/>
        </w:rPr>
        <w:t xml:space="preserve"> – FIM DA RELAÇÃO </w:t>
      </w:r>
      <w:r w:rsidR="001C3DEB" w:rsidRPr="00FF2F90">
        <w:rPr>
          <w:rFonts w:ascii="Arial" w:hAnsi="Arial" w:cs="Arial"/>
          <w:b/>
        </w:rPr>
        <w:t>DE PRESTAÇÃO DE SERVIÇOS</w:t>
      </w:r>
      <w:r w:rsidR="00A9562F" w:rsidRPr="00FF2F90">
        <w:rPr>
          <w:rFonts w:ascii="Arial" w:hAnsi="Arial" w:cs="Arial"/>
          <w:b/>
        </w:rPr>
        <w:t xml:space="preserve"> </w:t>
      </w:r>
    </w:p>
    <w:p w14:paraId="7184A389" w14:textId="7311406D" w:rsidR="00550401" w:rsidRPr="00FF2F90" w:rsidRDefault="00A9562F" w:rsidP="00FF2F90">
      <w:pPr>
        <w:spacing w:before="240" w:after="240" w:line="312" w:lineRule="auto"/>
        <w:jc w:val="both"/>
        <w:rPr>
          <w:rFonts w:ascii="Arial" w:hAnsi="Arial" w:cs="Arial"/>
        </w:rPr>
      </w:pPr>
      <w:r w:rsidRPr="00FF2F90">
        <w:rPr>
          <w:rFonts w:ascii="Arial" w:hAnsi="Arial" w:cs="Arial"/>
        </w:rPr>
        <w:t xml:space="preserve">Não havendo mais interesse na continuidade da relação </w:t>
      </w:r>
      <w:r w:rsidR="001C3DEB" w:rsidRPr="00FF2F90">
        <w:rPr>
          <w:rFonts w:ascii="Arial" w:hAnsi="Arial" w:cs="Arial"/>
        </w:rPr>
        <w:t>de prestação de serviços</w:t>
      </w:r>
      <w:r w:rsidR="006752B3" w:rsidRPr="00FF2F90">
        <w:rPr>
          <w:rFonts w:ascii="Arial" w:hAnsi="Arial" w:cs="Arial"/>
        </w:rPr>
        <w:t xml:space="preserve"> </w:t>
      </w:r>
      <w:r w:rsidR="000C11B6" w:rsidRPr="00FF2F90">
        <w:rPr>
          <w:rFonts w:ascii="Arial" w:hAnsi="Arial" w:cs="Arial"/>
        </w:rPr>
        <w:t>as partes</w:t>
      </w:r>
      <w:r w:rsidRPr="00FF2F90">
        <w:rPr>
          <w:rFonts w:ascii="Arial" w:hAnsi="Arial" w:cs="Arial"/>
        </w:rPr>
        <w:t xml:space="preserve"> resolvem </w:t>
      </w:r>
      <w:r w:rsidR="001C786A" w:rsidRPr="00FF2F90">
        <w:rPr>
          <w:rFonts w:ascii="Arial" w:hAnsi="Arial" w:cs="Arial"/>
        </w:rPr>
        <w:t>rescindir</w:t>
      </w:r>
      <w:r w:rsidRPr="00FF2F90">
        <w:rPr>
          <w:rFonts w:ascii="Arial" w:hAnsi="Arial" w:cs="Arial"/>
        </w:rPr>
        <w:t xml:space="preserve"> o vínculo contratual</w:t>
      </w:r>
      <w:r w:rsidR="002C0113" w:rsidRPr="00FF2F90">
        <w:rPr>
          <w:rFonts w:ascii="Arial" w:hAnsi="Arial" w:cs="Arial"/>
        </w:rPr>
        <w:t xml:space="preserve">, </w:t>
      </w:r>
      <w:r w:rsidR="0062353E" w:rsidRPr="00FF2F90">
        <w:rPr>
          <w:rFonts w:ascii="Arial" w:hAnsi="Arial" w:cs="Arial"/>
        </w:rPr>
        <w:t xml:space="preserve">a partir de </w:t>
      </w:r>
      <w:r w:rsidR="00A60ED3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      /     /       "/>
            </w:textInput>
          </w:ffData>
        </w:fldChar>
      </w:r>
      <w:r w:rsidR="00A60ED3">
        <w:rPr>
          <w:rFonts w:cs="Arial"/>
        </w:rPr>
        <w:instrText xml:space="preserve"> FORMTEXT </w:instrText>
      </w:r>
      <w:r w:rsidR="00A60ED3">
        <w:rPr>
          <w:rFonts w:cs="Arial"/>
        </w:rPr>
      </w:r>
      <w:r w:rsidR="00A60ED3">
        <w:rPr>
          <w:rFonts w:cs="Arial"/>
        </w:rPr>
        <w:fldChar w:fldCharType="separate"/>
      </w:r>
      <w:r w:rsidR="00A60ED3">
        <w:rPr>
          <w:rFonts w:cs="Arial"/>
          <w:noProof/>
        </w:rPr>
        <w:t xml:space="preserve">      /     /       </w:t>
      </w:r>
      <w:r w:rsidR="00A60ED3">
        <w:rPr>
          <w:rFonts w:cs="Arial"/>
        </w:rPr>
        <w:fldChar w:fldCharType="end"/>
      </w:r>
      <w:r w:rsidR="004E1513" w:rsidRPr="00FF2F90">
        <w:rPr>
          <w:rFonts w:ascii="Arial" w:hAnsi="Arial" w:cs="Arial"/>
        </w:rPr>
        <w:t>.</w:t>
      </w:r>
    </w:p>
    <w:p w14:paraId="0882A892" w14:textId="77777777" w:rsidR="00A9562F" w:rsidRPr="00FF2F90" w:rsidRDefault="00A9562F" w:rsidP="00FF2F90">
      <w:pPr>
        <w:spacing w:before="240" w:after="240" w:line="312" w:lineRule="auto"/>
        <w:jc w:val="both"/>
        <w:rPr>
          <w:rFonts w:ascii="Arial" w:hAnsi="Arial" w:cs="Arial"/>
        </w:rPr>
      </w:pPr>
      <w:r w:rsidRPr="00FF2F90">
        <w:rPr>
          <w:rFonts w:ascii="Arial" w:hAnsi="Arial" w:cs="Arial"/>
          <w:b/>
        </w:rPr>
        <w:t xml:space="preserve">CLÁUSULA </w:t>
      </w:r>
      <w:r w:rsidR="000C11B6" w:rsidRPr="00FF2F90">
        <w:rPr>
          <w:rFonts w:ascii="Arial" w:hAnsi="Arial" w:cs="Arial"/>
          <w:b/>
        </w:rPr>
        <w:t>2ª</w:t>
      </w:r>
      <w:r w:rsidRPr="00FF2F90">
        <w:rPr>
          <w:rFonts w:ascii="Arial" w:hAnsi="Arial" w:cs="Arial"/>
          <w:b/>
        </w:rPr>
        <w:t xml:space="preserve"> </w:t>
      </w:r>
      <w:r w:rsidRPr="00FF2F90">
        <w:rPr>
          <w:rFonts w:ascii="Arial" w:hAnsi="Arial" w:cs="Arial"/>
        </w:rPr>
        <w:t xml:space="preserve">– </w:t>
      </w:r>
      <w:r w:rsidRPr="00FF2F90">
        <w:rPr>
          <w:rFonts w:ascii="Arial" w:hAnsi="Arial" w:cs="Arial"/>
          <w:b/>
        </w:rPr>
        <w:t>MOTIVAÇÃO</w:t>
      </w:r>
    </w:p>
    <w:p w14:paraId="1789AECD" w14:textId="0A74A125" w:rsidR="006E35F9" w:rsidRPr="00FF2F90" w:rsidRDefault="000C11B6" w:rsidP="00FF2F90">
      <w:pPr>
        <w:spacing w:before="240" w:after="240" w:line="312" w:lineRule="auto"/>
        <w:jc w:val="both"/>
        <w:rPr>
          <w:rFonts w:ascii="Arial" w:hAnsi="Arial" w:cs="Arial"/>
        </w:rPr>
      </w:pPr>
      <w:r w:rsidRPr="00FF2F90">
        <w:rPr>
          <w:rFonts w:ascii="Arial" w:hAnsi="Arial" w:cs="Arial"/>
        </w:rPr>
        <w:t xml:space="preserve">O </w:t>
      </w:r>
      <w:r w:rsidR="001C3DEB" w:rsidRPr="00FF2F90">
        <w:rPr>
          <w:rFonts w:ascii="Arial" w:hAnsi="Arial" w:cs="Arial"/>
        </w:rPr>
        <w:t xml:space="preserve">encerramento do presente contrato é firmado por iniciativa </w:t>
      </w:r>
      <w:r w:rsidR="00FF2F90" w:rsidRPr="00FF2F90">
        <w:rPr>
          <w:rFonts w:ascii="Arial" w:hAnsi="Arial" w:cs="Arial"/>
        </w:rPr>
        <w:t>do (a)</w:t>
      </w:r>
      <w:r w:rsidR="009A5529" w:rsidRPr="00FF2F90">
        <w:rPr>
          <w:rFonts w:ascii="Arial" w:hAnsi="Arial" w:cs="Arial"/>
        </w:rPr>
        <w:t xml:space="preserve"> </w:t>
      </w:r>
      <w:r w:rsidR="00A60ED3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DICAR SE DISTRATADO OU DISTRATANTE"/>
            </w:textInput>
          </w:ffData>
        </w:fldChar>
      </w:r>
      <w:r w:rsidR="00A60ED3">
        <w:rPr>
          <w:rFonts w:cs="Arial"/>
        </w:rPr>
        <w:instrText xml:space="preserve"> FORMTEXT </w:instrText>
      </w:r>
      <w:r w:rsidR="00A60ED3">
        <w:rPr>
          <w:rFonts w:cs="Arial"/>
        </w:rPr>
      </w:r>
      <w:r w:rsidR="00A60ED3">
        <w:rPr>
          <w:rFonts w:cs="Arial"/>
        </w:rPr>
        <w:fldChar w:fldCharType="separate"/>
      </w:r>
      <w:r w:rsidR="00A60ED3">
        <w:rPr>
          <w:rFonts w:cs="Arial"/>
          <w:noProof/>
        </w:rPr>
        <w:t>INDICAR SE DISTRATADO OU DISTRATANTE</w:t>
      </w:r>
      <w:r w:rsidR="00A60ED3">
        <w:rPr>
          <w:rFonts w:cs="Arial"/>
        </w:rPr>
        <w:fldChar w:fldCharType="end"/>
      </w:r>
      <w:r w:rsidR="00FF2F90" w:rsidRPr="00FF2F90">
        <w:rPr>
          <w:rFonts w:ascii="Arial" w:hAnsi="Arial" w:cs="Arial"/>
        </w:rPr>
        <w:t xml:space="preserve"> (A)</w:t>
      </w:r>
      <w:r w:rsidR="00A60ED3">
        <w:rPr>
          <w:rFonts w:ascii="Arial" w:hAnsi="Arial" w:cs="Arial"/>
        </w:rPr>
        <w:t xml:space="preserve">, </w:t>
      </w:r>
      <w:r w:rsidR="0090160D" w:rsidRPr="0090160D">
        <w:rPr>
          <w:rFonts w:ascii="Arial" w:hAnsi="Arial" w:cs="Arial"/>
        </w:rPr>
        <w:t>justificada por meio do ofício anexado</w:t>
      </w:r>
      <w:r w:rsidR="0090160D">
        <w:rPr>
          <w:rFonts w:ascii="Arial" w:hAnsi="Arial" w:cs="Arial"/>
        </w:rPr>
        <w:t>.</w:t>
      </w:r>
    </w:p>
    <w:p w14:paraId="1803A612" w14:textId="77777777" w:rsidR="004B0FD9" w:rsidRPr="00FF2F90" w:rsidRDefault="008A4CA4" w:rsidP="00FF2F90">
      <w:pPr>
        <w:spacing w:before="240" w:after="240" w:line="312" w:lineRule="auto"/>
        <w:jc w:val="both"/>
        <w:rPr>
          <w:rFonts w:ascii="Arial" w:hAnsi="Arial" w:cs="Arial"/>
          <w:b/>
        </w:rPr>
      </w:pPr>
      <w:r w:rsidRPr="00FF2F90">
        <w:rPr>
          <w:rFonts w:ascii="Arial" w:hAnsi="Arial" w:cs="Arial"/>
          <w:b/>
        </w:rPr>
        <w:t xml:space="preserve">CLÁUSULA 3ª </w:t>
      </w:r>
      <w:r w:rsidR="00ED4246" w:rsidRPr="00FF2F90">
        <w:rPr>
          <w:rFonts w:ascii="Arial" w:hAnsi="Arial" w:cs="Arial"/>
        </w:rPr>
        <w:t xml:space="preserve">- </w:t>
      </w:r>
      <w:r w:rsidR="004B0FD9" w:rsidRPr="00FF2F90">
        <w:rPr>
          <w:rFonts w:ascii="Arial" w:hAnsi="Arial" w:cs="Arial"/>
          <w:b/>
        </w:rPr>
        <w:t>INEXISTÊNCIA DE DÉBITOS</w:t>
      </w:r>
    </w:p>
    <w:p w14:paraId="5F06D1D6" w14:textId="77777777" w:rsidR="004B0FD9" w:rsidRPr="00FF2F90" w:rsidRDefault="004B0FD9" w:rsidP="00FF2F90">
      <w:pPr>
        <w:spacing w:before="240" w:after="240" w:line="312" w:lineRule="auto"/>
        <w:jc w:val="both"/>
        <w:rPr>
          <w:rFonts w:ascii="Arial" w:hAnsi="Arial" w:cs="Arial"/>
          <w:bCs/>
        </w:rPr>
      </w:pPr>
      <w:r w:rsidRPr="00FF2F90">
        <w:rPr>
          <w:rFonts w:ascii="Arial" w:hAnsi="Arial" w:cs="Arial"/>
          <w:bCs/>
        </w:rPr>
        <w:t xml:space="preserve">As partes informam </w:t>
      </w:r>
      <w:r w:rsidR="00FB402D" w:rsidRPr="00FF2F90">
        <w:rPr>
          <w:rFonts w:ascii="Arial" w:hAnsi="Arial" w:cs="Arial"/>
          <w:bCs/>
        </w:rPr>
        <w:t>inexistir débito de qualquer título, com a concessão mútua de quitação.</w:t>
      </w:r>
    </w:p>
    <w:p w14:paraId="23ACDBA8" w14:textId="77777777" w:rsidR="007A2E47" w:rsidRPr="00FF2F90" w:rsidRDefault="007A2E47" w:rsidP="00FF2F90">
      <w:pPr>
        <w:spacing w:before="240" w:after="240" w:line="312" w:lineRule="auto"/>
        <w:jc w:val="both"/>
        <w:rPr>
          <w:rFonts w:ascii="Arial" w:hAnsi="Arial" w:cs="Arial"/>
          <w:bCs/>
        </w:rPr>
      </w:pPr>
      <w:r w:rsidRPr="00FF2F90">
        <w:rPr>
          <w:rFonts w:ascii="Arial" w:hAnsi="Arial" w:cs="Arial"/>
          <w:b/>
          <w:bCs/>
        </w:rPr>
        <w:t xml:space="preserve">Parágrafo Primeiro. </w:t>
      </w:r>
      <w:r w:rsidRPr="00FF2F90">
        <w:rPr>
          <w:rFonts w:ascii="Arial" w:hAnsi="Arial" w:cs="Arial"/>
        </w:rPr>
        <w:t>Reconhecendo o encerramento do contrato, a</w:t>
      </w:r>
      <w:r w:rsidR="00ED4246" w:rsidRPr="00FF2F90">
        <w:rPr>
          <w:rFonts w:ascii="Arial" w:hAnsi="Arial" w:cs="Arial"/>
        </w:rPr>
        <w:t>s partes</w:t>
      </w:r>
      <w:r w:rsidRPr="00FF2F90">
        <w:rPr>
          <w:rFonts w:ascii="Arial" w:hAnsi="Arial" w:cs="Arial"/>
        </w:rPr>
        <w:t xml:space="preserve"> renuncia</w:t>
      </w:r>
      <w:r w:rsidR="00ED4246" w:rsidRPr="00FF2F90">
        <w:rPr>
          <w:rFonts w:ascii="Arial" w:hAnsi="Arial" w:cs="Arial"/>
        </w:rPr>
        <w:t>m</w:t>
      </w:r>
      <w:r w:rsidRPr="00FF2F90">
        <w:rPr>
          <w:rFonts w:ascii="Arial" w:hAnsi="Arial" w:cs="Arial"/>
        </w:rPr>
        <w:t xml:space="preserve"> ao direito de apresentar eventuais queixas ou cobranças, em juízo ou extrajudicialmente, dando plena, geral e irrevogável quitação de todos e quaisquer direitos, que dizem respeito à relação jurídica havida entre as partes </w:t>
      </w:r>
      <w:r w:rsidR="0062353E" w:rsidRPr="00FF2F90">
        <w:rPr>
          <w:rFonts w:ascii="Arial" w:hAnsi="Arial" w:cs="Arial"/>
        </w:rPr>
        <w:t>contratantes.</w:t>
      </w:r>
    </w:p>
    <w:p w14:paraId="1CD15B10" w14:textId="77777777" w:rsidR="00A60ED3" w:rsidRDefault="00A60ED3" w:rsidP="00FF2F90">
      <w:pPr>
        <w:spacing w:before="240" w:after="240" w:line="312" w:lineRule="auto"/>
        <w:jc w:val="both"/>
        <w:rPr>
          <w:rFonts w:ascii="Arial" w:hAnsi="Arial" w:cs="Arial"/>
          <w:b/>
        </w:rPr>
      </w:pPr>
    </w:p>
    <w:p w14:paraId="39737880" w14:textId="0D33F1D6" w:rsidR="00410D70" w:rsidRPr="00FF2F90" w:rsidRDefault="00DF74F0" w:rsidP="00FF2F90">
      <w:pPr>
        <w:spacing w:before="240" w:after="240" w:line="312" w:lineRule="auto"/>
        <w:jc w:val="both"/>
        <w:rPr>
          <w:rFonts w:ascii="Arial" w:hAnsi="Arial" w:cs="Arial"/>
          <w:b/>
        </w:rPr>
      </w:pPr>
      <w:r w:rsidRPr="00FF2F90">
        <w:rPr>
          <w:rFonts w:ascii="Arial" w:hAnsi="Arial" w:cs="Arial"/>
          <w:b/>
        </w:rPr>
        <w:t xml:space="preserve">CLÁUSULA </w:t>
      </w:r>
      <w:r w:rsidR="00B056D1" w:rsidRPr="00FF2F90">
        <w:rPr>
          <w:rFonts w:ascii="Arial" w:hAnsi="Arial" w:cs="Arial"/>
          <w:b/>
        </w:rPr>
        <w:t>4</w:t>
      </w:r>
      <w:r w:rsidRPr="00FF2F90">
        <w:rPr>
          <w:rFonts w:ascii="Arial" w:hAnsi="Arial" w:cs="Arial"/>
          <w:b/>
        </w:rPr>
        <w:t>ª</w:t>
      </w:r>
      <w:r w:rsidRPr="00FF2F90">
        <w:rPr>
          <w:rFonts w:ascii="Arial" w:hAnsi="Arial" w:cs="Arial"/>
        </w:rPr>
        <w:t xml:space="preserve"> –</w:t>
      </w:r>
      <w:r w:rsidR="00410D70" w:rsidRPr="00FF2F90">
        <w:rPr>
          <w:rFonts w:ascii="Arial" w:hAnsi="Arial" w:cs="Arial"/>
        </w:rPr>
        <w:t xml:space="preserve"> </w:t>
      </w:r>
      <w:r w:rsidR="00410D70" w:rsidRPr="00FF2F90">
        <w:rPr>
          <w:rFonts w:ascii="Arial" w:hAnsi="Arial" w:cs="Arial"/>
          <w:b/>
        </w:rPr>
        <w:t>DEVER DE CONFIDENCIALIDADE</w:t>
      </w:r>
    </w:p>
    <w:p w14:paraId="1DE29062" w14:textId="7B30AEC5" w:rsidR="00410D70" w:rsidRPr="00FF2F90" w:rsidRDefault="00FF2F90" w:rsidP="00FF2F90">
      <w:pPr>
        <w:spacing w:before="240" w:after="240" w:line="312" w:lineRule="auto"/>
        <w:jc w:val="both"/>
        <w:rPr>
          <w:rFonts w:ascii="Arial" w:hAnsi="Arial" w:cs="Arial"/>
          <w:bCs/>
        </w:rPr>
      </w:pPr>
      <w:r w:rsidRPr="00FF2F90">
        <w:rPr>
          <w:rFonts w:ascii="Arial" w:hAnsi="Arial" w:cs="Arial"/>
          <w:bCs/>
        </w:rPr>
        <w:t>O (A)</w:t>
      </w:r>
      <w:r w:rsidR="00ED4246" w:rsidRPr="00FF2F90">
        <w:rPr>
          <w:rFonts w:ascii="Arial" w:hAnsi="Arial" w:cs="Arial"/>
          <w:bCs/>
        </w:rPr>
        <w:t xml:space="preserve"> </w:t>
      </w:r>
      <w:r w:rsidR="00ED4246" w:rsidRPr="00FF2F90">
        <w:rPr>
          <w:rFonts w:ascii="Arial" w:hAnsi="Arial" w:cs="Arial"/>
          <w:b/>
        </w:rPr>
        <w:t>DISTRATAD</w:t>
      </w:r>
      <w:r w:rsidRPr="00FF2F90">
        <w:rPr>
          <w:rFonts w:ascii="Arial" w:hAnsi="Arial" w:cs="Arial"/>
          <w:b/>
        </w:rPr>
        <w:t>O (A)</w:t>
      </w:r>
      <w:r w:rsidR="00410D70" w:rsidRPr="00FF2F90">
        <w:rPr>
          <w:rFonts w:ascii="Arial" w:hAnsi="Arial" w:cs="Arial"/>
          <w:bCs/>
        </w:rPr>
        <w:t xml:space="preserve"> se compromete a não vender, divulgar, disseminar ou, de alguma outra forma, torna pública qualquer informação confidencial relacionada </w:t>
      </w:r>
      <w:r w:rsidR="008A4CA4" w:rsidRPr="00FF2F90">
        <w:rPr>
          <w:rFonts w:ascii="Arial" w:hAnsi="Arial" w:cs="Arial"/>
          <w:bCs/>
        </w:rPr>
        <w:t>à</w:t>
      </w:r>
      <w:r w:rsidR="00410D70" w:rsidRPr="00FF2F90">
        <w:rPr>
          <w:rFonts w:ascii="Arial" w:hAnsi="Arial" w:cs="Arial"/>
          <w:bCs/>
        </w:rPr>
        <w:t xml:space="preserve"> </w:t>
      </w:r>
      <w:r w:rsidR="00ED4246" w:rsidRPr="00FF2F90">
        <w:rPr>
          <w:rFonts w:ascii="Arial" w:hAnsi="Arial" w:cs="Arial"/>
          <w:b/>
        </w:rPr>
        <w:t>DISTRATANTE</w:t>
      </w:r>
      <w:r w:rsidR="00410D70" w:rsidRPr="00FF2F90">
        <w:rPr>
          <w:rFonts w:ascii="Arial" w:hAnsi="Arial" w:cs="Arial"/>
          <w:bCs/>
        </w:rPr>
        <w:t xml:space="preserve">, sejam informações técnicas, comerciais, operacionais, </w:t>
      </w:r>
      <w:r w:rsidR="00410D70" w:rsidRPr="00FF2F90">
        <w:rPr>
          <w:rFonts w:ascii="Arial" w:hAnsi="Arial" w:cs="Arial"/>
          <w:bCs/>
          <w:i/>
          <w:iCs/>
        </w:rPr>
        <w:t>know how</w:t>
      </w:r>
      <w:r w:rsidR="00410D70" w:rsidRPr="00FF2F90">
        <w:rPr>
          <w:rFonts w:ascii="Arial" w:hAnsi="Arial" w:cs="Arial"/>
          <w:bCs/>
        </w:rPr>
        <w:t xml:space="preserve">, </w:t>
      </w:r>
      <w:r w:rsidR="00FC1CBA" w:rsidRPr="00FF2F90">
        <w:rPr>
          <w:rFonts w:ascii="Arial" w:eastAsia="Arial" w:hAnsi="Arial" w:cs="Arial"/>
        </w:rPr>
        <w:t xml:space="preserve">documentos disponibilizados, relacionados direta ou indiretamente à atividade desenvolvida </w:t>
      </w:r>
      <w:r w:rsidR="00410D70" w:rsidRPr="00FF2F90">
        <w:rPr>
          <w:rFonts w:ascii="Arial" w:hAnsi="Arial" w:cs="Arial"/>
          <w:bCs/>
        </w:rPr>
        <w:t>ou afins, independentemente da intenção de gerar qualquer benefício próprio.</w:t>
      </w:r>
    </w:p>
    <w:p w14:paraId="79035291" w14:textId="77777777" w:rsidR="00FF2F90" w:rsidRDefault="0035665D" w:rsidP="00FF2F90">
      <w:pPr>
        <w:spacing w:before="240" w:after="240" w:line="312" w:lineRule="auto"/>
        <w:jc w:val="both"/>
        <w:rPr>
          <w:rFonts w:ascii="Arial" w:hAnsi="Arial" w:cs="Arial"/>
        </w:rPr>
      </w:pPr>
      <w:r w:rsidRPr="00FF2F90">
        <w:rPr>
          <w:rFonts w:ascii="Arial" w:hAnsi="Arial" w:cs="Arial"/>
          <w:b/>
        </w:rPr>
        <w:t xml:space="preserve">CLÁUSULA </w:t>
      </w:r>
      <w:r w:rsidR="00B056D1" w:rsidRPr="00FF2F90">
        <w:rPr>
          <w:rFonts w:ascii="Arial" w:hAnsi="Arial" w:cs="Arial"/>
          <w:b/>
        </w:rPr>
        <w:t>5</w:t>
      </w:r>
      <w:r w:rsidRPr="00FF2F90">
        <w:rPr>
          <w:rFonts w:ascii="Arial" w:hAnsi="Arial" w:cs="Arial"/>
          <w:b/>
        </w:rPr>
        <w:t>ª</w:t>
      </w:r>
      <w:r w:rsidRPr="00FF2F90">
        <w:rPr>
          <w:rFonts w:ascii="Arial" w:hAnsi="Arial" w:cs="Arial"/>
        </w:rPr>
        <w:t xml:space="preserve"> –</w:t>
      </w:r>
      <w:r w:rsidR="00903641" w:rsidRPr="00FF2F90">
        <w:rPr>
          <w:rFonts w:ascii="Arial" w:hAnsi="Arial" w:cs="Arial"/>
          <w:b/>
        </w:rPr>
        <w:t>VIG</w:t>
      </w:r>
      <w:r w:rsidR="00832BFF" w:rsidRPr="00FF2F90">
        <w:rPr>
          <w:rFonts w:ascii="Arial" w:hAnsi="Arial" w:cs="Arial"/>
          <w:b/>
        </w:rPr>
        <w:t>Ê</w:t>
      </w:r>
      <w:r w:rsidR="00903641" w:rsidRPr="00FF2F90">
        <w:rPr>
          <w:rFonts w:ascii="Arial" w:hAnsi="Arial" w:cs="Arial"/>
          <w:b/>
        </w:rPr>
        <w:t>NCIA</w:t>
      </w:r>
    </w:p>
    <w:p w14:paraId="30779179" w14:textId="2047AEA2" w:rsidR="00444827" w:rsidRPr="00FF2F90" w:rsidRDefault="00444827" w:rsidP="00FF2F90">
      <w:pPr>
        <w:spacing w:before="240" w:after="240" w:line="312" w:lineRule="auto"/>
        <w:jc w:val="both"/>
        <w:rPr>
          <w:rFonts w:ascii="Arial" w:hAnsi="Arial" w:cs="Arial"/>
        </w:rPr>
      </w:pPr>
      <w:r w:rsidRPr="00FF2F90">
        <w:rPr>
          <w:rFonts w:ascii="Arial" w:hAnsi="Arial" w:cs="Arial"/>
        </w:rPr>
        <w:t>O presente distrato passa a vigorar entre as p</w:t>
      </w:r>
      <w:r w:rsidR="002C0113" w:rsidRPr="00FF2F90">
        <w:rPr>
          <w:rFonts w:ascii="Arial" w:hAnsi="Arial" w:cs="Arial"/>
        </w:rPr>
        <w:t xml:space="preserve">artes </w:t>
      </w:r>
      <w:r w:rsidR="007A2E47" w:rsidRPr="00FF2F90">
        <w:rPr>
          <w:rFonts w:ascii="Arial" w:hAnsi="Arial" w:cs="Arial"/>
        </w:rPr>
        <w:t>no ato</w:t>
      </w:r>
      <w:r w:rsidR="002C0113" w:rsidRPr="00FF2F90">
        <w:rPr>
          <w:rFonts w:ascii="Arial" w:hAnsi="Arial" w:cs="Arial"/>
        </w:rPr>
        <w:t xml:space="preserve"> </w:t>
      </w:r>
      <w:r w:rsidRPr="00FF2F90">
        <w:rPr>
          <w:rFonts w:ascii="Arial" w:hAnsi="Arial" w:cs="Arial"/>
        </w:rPr>
        <w:t xml:space="preserve">da </w:t>
      </w:r>
      <w:r w:rsidR="00ED4246" w:rsidRPr="00FF2F90">
        <w:rPr>
          <w:rFonts w:ascii="Arial" w:hAnsi="Arial" w:cs="Arial"/>
        </w:rPr>
        <w:t xml:space="preserve">sua </w:t>
      </w:r>
      <w:r w:rsidRPr="00FF2F90">
        <w:rPr>
          <w:rFonts w:ascii="Arial" w:hAnsi="Arial" w:cs="Arial"/>
        </w:rPr>
        <w:t>assinatura.</w:t>
      </w:r>
    </w:p>
    <w:p w14:paraId="76149A1B" w14:textId="4E304DC9" w:rsidR="00586117" w:rsidRPr="00FF2F90" w:rsidRDefault="0090160D" w:rsidP="00FF2F90">
      <w:pPr>
        <w:spacing w:before="240" w:after="240" w:line="312" w:lineRule="auto"/>
        <w:jc w:val="both"/>
        <w:rPr>
          <w:rFonts w:ascii="Arial" w:hAnsi="Arial" w:cs="Arial"/>
        </w:rPr>
      </w:pPr>
      <w:r w:rsidRPr="0090160D">
        <w:rPr>
          <w:rFonts w:ascii="Arial" w:hAnsi="Arial" w:cs="Arial"/>
        </w:rPr>
        <w:t xml:space="preserve">E, por estarem justas e acordadas, as partes assinam o </w:t>
      </w:r>
      <w:proofErr w:type="gramStart"/>
      <w:r w:rsidRPr="0090160D">
        <w:rPr>
          <w:rFonts w:ascii="Arial" w:hAnsi="Arial" w:cs="Arial"/>
        </w:rPr>
        <w:t>presente Distrato</w:t>
      </w:r>
      <w:proofErr w:type="gramEnd"/>
      <w:r w:rsidRPr="0090160D">
        <w:rPr>
          <w:rFonts w:ascii="Arial" w:hAnsi="Arial" w:cs="Arial"/>
        </w:rPr>
        <w:t xml:space="preserve"> em duas vias de igual teor e forma, na presença das testemunhas, para que produza seus jurídicos e legais efeitos.</w:t>
      </w:r>
    </w:p>
    <w:p w14:paraId="4AF69EA0" w14:textId="77777777" w:rsidR="006F60B4" w:rsidRPr="00FF2F90" w:rsidRDefault="006F60B4" w:rsidP="00FF2F90">
      <w:pPr>
        <w:spacing w:line="312" w:lineRule="auto"/>
        <w:jc w:val="both"/>
        <w:rPr>
          <w:rFonts w:ascii="Arial" w:hAnsi="Arial" w:cs="Arial"/>
        </w:rPr>
      </w:pPr>
    </w:p>
    <w:p w14:paraId="2F6AF688" w14:textId="77777777" w:rsidR="00A60ED3" w:rsidRPr="005138CB" w:rsidRDefault="00A60ED3" w:rsidP="00A60ED3">
      <w:pPr>
        <w:widowControl w:val="0"/>
        <w:autoSpaceDE w:val="0"/>
        <w:autoSpaceDN w:val="0"/>
        <w:adjustRightInd w:val="0"/>
        <w:spacing w:line="360" w:lineRule="auto"/>
        <w:ind w:right="278"/>
        <w:jc w:val="center"/>
      </w:pPr>
      <w:r w:rsidRPr="005138CB">
        <w:rPr>
          <w:bCs/>
        </w:rPr>
        <w:fldChar w:fldCharType="begin">
          <w:ffData>
            <w:name w:val=""/>
            <w:enabled/>
            <w:calcOnExit w:val="0"/>
            <w:textInput>
              <w:default w:val="CIDADE, ESTADO"/>
            </w:textInput>
          </w:ffData>
        </w:fldChar>
      </w:r>
      <w:r w:rsidRPr="005138CB">
        <w:rPr>
          <w:bCs/>
        </w:rPr>
        <w:instrText xml:space="preserve"> FORMTEXT </w:instrText>
      </w:r>
      <w:r w:rsidRPr="005138CB">
        <w:rPr>
          <w:bCs/>
        </w:rPr>
      </w:r>
      <w:r w:rsidRPr="005138CB">
        <w:rPr>
          <w:bCs/>
        </w:rPr>
        <w:fldChar w:fldCharType="separate"/>
      </w:r>
      <w:r w:rsidRPr="005138CB">
        <w:rPr>
          <w:bCs/>
          <w:noProof/>
        </w:rPr>
        <w:t>CIDADE, ESTADO</w:t>
      </w:r>
      <w:r w:rsidRPr="005138CB">
        <w:rPr>
          <w:bCs/>
        </w:rPr>
        <w:fldChar w:fldCharType="end"/>
      </w:r>
      <w:r w:rsidRPr="005138CB">
        <w:rPr>
          <w:bCs/>
        </w:rPr>
        <w:t xml:space="preserve">, </w:t>
      </w:r>
      <w:r w:rsidRPr="005138CB">
        <w:rPr>
          <w:bCs/>
        </w:rPr>
        <w:fldChar w:fldCharType="begin">
          <w:ffData>
            <w:name w:val=""/>
            <w:enabled/>
            <w:calcOnExit w:val="0"/>
            <w:textInput>
              <w:default w:val="DIA/MÊS"/>
            </w:textInput>
          </w:ffData>
        </w:fldChar>
      </w:r>
      <w:r w:rsidRPr="005138CB">
        <w:rPr>
          <w:bCs/>
        </w:rPr>
        <w:instrText xml:space="preserve"> FORMTEXT </w:instrText>
      </w:r>
      <w:r w:rsidRPr="005138CB">
        <w:rPr>
          <w:bCs/>
        </w:rPr>
      </w:r>
      <w:r w:rsidRPr="005138CB">
        <w:rPr>
          <w:bCs/>
        </w:rPr>
        <w:fldChar w:fldCharType="separate"/>
      </w:r>
      <w:r w:rsidRPr="005138CB">
        <w:rPr>
          <w:bCs/>
          <w:noProof/>
        </w:rPr>
        <w:t>DIA/MÊS</w:t>
      </w:r>
      <w:r w:rsidRPr="005138CB">
        <w:rPr>
          <w:bCs/>
        </w:rPr>
        <w:fldChar w:fldCharType="end"/>
      </w:r>
      <w:r w:rsidRPr="005138CB">
        <w:rPr>
          <w:bCs/>
        </w:rPr>
        <w:t xml:space="preserve"> </w:t>
      </w:r>
      <w:r w:rsidRPr="005138CB">
        <w:rPr>
          <w:bCs/>
          <w:color w:val="000000" w:themeColor="text1"/>
        </w:rPr>
        <w:t>De 20</w:t>
      </w: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       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 xml:space="preserve">       </w:t>
      </w:r>
      <w:r>
        <w:rPr>
          <w:bCs/>
        </w:rPr>
        <w:fldChar w:fldCharType="end"/>
      </w:r>
      <w:r w:rsidRPr="005138CB">
        <w:rPr>
          <w:color w:val="000000" w:themeColor="text1"/>
        </w:rPr>
        <w:t>.</w:t>
      </w:r>
    </w:p>
    <w:p w14:paraId="400420B4" w14:textId="77777777" w:rsidR="007E4F52" w:rsidRDefault="007E4F52" w:rsidP="00036222">
      <w:pPr>
        <w:spacing w:line="312" w:lineRule="auto"/>
        <w:rPr>
          <w:rFonts w:ascii="Arial" w:hAnsi="Arial" w:cs="Arial"/>
        </w:rPr>
      </w:pPr>
    </w:p>
    <w:p w14:paraId="796770AE" w14:textId="77777777" w:rsidR="007E4F52" w:rsidRDefault="007E4F52" w:rsidP="00036222">
      <w:p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105AB481" w14:textId="5284405B" w:rsidR="007E4F52" w:rsidRPr="007E4F52" w:rsidRDefault="00ED4246" w:rsidP="00036222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DISTRATANTE</w:t>
      </w:r>
      <w:r w:rsidR="007E4F52" w:rsidRPr="007E4F52">
        <w:rPr>
          <w:rFonts w:ascii="Arial" w:hAnsi="Arial" w:cs="Arial"/>
        </w:rPr>
        <w:t xml:space="preserve">: </w:t>
      </w:r>
      <w:r>
        <w:rPr>
          <w:rFonts w:ascii="Arial" w:eastAsia="Arial" w:hAnsi="Arial" w:cs="Arial"/>
          <w:b/>
        </w:rPr>
        <w:t>FUNDAÇÃO ESCOLA POLITÉCNICA</w:t>
      </w:r>
      <w:r w:rsidR="0090160D">
        <w:rPr>
          <w:rFonts w:ascii="Arial" w:eastAsia="Arial" w:hAnsi="Arial" w:cs="Arial"/>
          <w:b/>
        </w:rPr>
        <w:t xml:space="preserve"> DA BAHIA</w:t>
      </w:r>
    </w:p>
    <w:p w14:paraId="02CB84EB" w14:textId="77777777" w:rsidR="007E4F52" w:rsidRDefault="007E4F52" w:rsidP="00036222">
      <w:pPr>
        <w:spacing w:line="312" w:lineRule="auto"/>
        <w:rPr>
          <w:rFonts w:ascii="Arial" w:hAnsi="Arial" w:cs="Arial"/>
          <w:b/>
          <w:bCs/>
          <w:smallCaps/>
        </w:rPr>
      </w:pPr>
    </w:p>
    <w:p w14:paraId="54B6ECDC" w14:textId="77777777" w:rsidR="007E4F52" w:rsidRDefault="007E4F52" w:rsidP="00036222">
      <w:p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08A98453" w14:textId="367F8CE1" w:rsidR="0062353E" w:rsidRPr="007E4F52" w:rsidRDefault="0062353E" w:rsidP="0062353E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DISTRATAD</w:t>
      </w:r>
      <w:r w:rsidR="00FF2F90">
        <w:rPr>
          <w:rFonts w:ascii="Arial" w:hAnsi="Arial" w:cs="Arial"/>
        </w:rPr>
        <w:t>O (A)</w:t>
      </w:r>
      <w:r w:rsidR="007E4F52" w:rsidRPr="007E4F52">
        <w:rPr>
          <w:rFonts w:ascii="Arial" w:hAnsi="Arial" w:cs="Arial"/>
        </w:rPr>
        <w:t>:</w:t>
      </w:r>
      <w:r w:rsidR="003749D2" w:rsidRPr="003749D2">
        <w:rPr>
          <w:rFonts w:ascii="Arial" w:hAnsi="Arial" w:cs="Arial"/>
          <w:b/>
          <w:bCs/>
        </w:rPr>
        <w:t xml:space="preserve"> </w:t>
      </w:r>
      <w:r w:rsidR="00A60ED3">
        <w:rPr>
          <w:bCs/>
        </w:rPr>
        <w:fldChar w:fldCharType="begin">
          <w:ffData>
            <w:name w:val=""/>
            <w:enabled/>
            <w:calcOnExit w:val="0"/>
            <w:textInput>
              <w:default w:val="PRESTADOR (A) DE SERVIÇOS"/>
            </w:textInput>
          </w:ffData>
        </w:fldChar>
      </w:r>
      <w:r w:rsidR="00A60ED3">
        <w:rPr>
          <w:bCs/>
        </w:rPr>
        <w:instrText xml:space="preserve"> FORMTEXT </w:instrText>
      </w:r>
      <w:r w:rsidR="00A60ED3">
        <w:rPr>
          <w:bCs/>
        </w:rPr>
      </w:r>
      <w:r w:rsidR="00A60ED3">
        <w:rPr>
          <w:bCs/>
        </w:rPr>
        <w:fldChar w:fldCharType="separate"/>
      </w:r>
      <w:r w:rsidR="00A60ED3">
        <w:rPr>
          <w:bCs/>
          <w:noProof/>
        </w:rPr>
        <w:t>PRESTADOR (A) DE SERVIÇOS</w:t>
      </w:r>
      <w:r w:rsidR="00A60ED3">
        <w:rPr>
          <w:bCs/>
        </w:rPr>
        <w:fldChar w:fldCharType="end"/>
      </w:r>
    </w:p>
    <w:p w14:paraId="6A462ACF" w14:textId="77777777" w:rsidR="007E4F52" w:rsidRDefault="007E4F52" w:rsidP="00036222">
      <w:pPr>
        <w:spacing w:line="312" w:lineRule="auto"/>
        <w:rPr>
          <w:rFonts w:ascii="Arial" w:hAnsi="Arial" w:cs="Arial"/>
          <w:b/>
          <w:bCs/>
        </w:rPr>
      </w:pPr>
    </w:p>
    <w:p w14:paraId="20E52C0E" w14:textId="77777777" w:rsidR="00036222" w:rsidRDefault="00036222" w:rsidP="00036222">
      <w:pPr>
        <w:spacing w:line="312" w:lineRule="auto"/>
        <w:rPr>
          <w:rFonts w:ascii="Arial" w:hAnsi="Arial" w:cs="Arial"/>
          <w:b/>
          <w:bCs/>
        </w:rPr>
      </w:pPr>
    </w:p>
    <w:p w14:paraId="12D7DB4C" w14:textId="77777777" w:rsidR="00400A53" w:rsidRDefault="00400A53" w:rsidP="00400A53">
      <w:pPr>
        <w:widowControl w:val="0"/>
        <w:ind w:right="-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Testemunhas:</w:t>
      </w:r>
    </w:p>
    <w:p w14:paraId="7E04ADA6" w14:textId="77777777" w:rsidR="00400A53" w:rsidRDefault="00400A53" w:rsidP="00400A53">
      <w:pPr>
        <w:widowControl w:val="0"/>
        <w:ind w:right="-2"/>
        <w:jc w:val="both"/>
        <w:rPr>
          <w:rFonts w:ascii="Arial" w:eastAsia="Arial" w:hAnsi="Arial" w:cs="Arial"/>
        </w:rPr>
      </w:pPr>
    </w:p>
    <w:p w14:paraId="1486BE9B" w14:textId="77777777" w:rsidR="00400A53" w:rsidRDefault="00400A53" w:rsidP="00400A53">
      <w:pPr>
        <w:widowControl w:val="0"/>
        <w:ind w:right="-2"/>
        <w:jc w:val="both"/>
        <w:rPr>
          <w:rFonts w:ascii="Arial" w:eastAsia="Arial" w:hAnsi="Arial" w:cs="Arial"/>
        </w:rPr>
        <w:sectPr w:rsidR="00400A53">
          <w:headerReference w:type="default" r:id="rId11"/>
          <w:footerReference w:type="default" r:id="rId12"/>
          <w:type w:val="continuous"/>
          <w:pgSz w:w="11906" w:h="16838"/>
          <w:pgMar w:top="1134" w:right="1134" w:bottom="1134" w:left="1134" w:header="709" w:footer="709" w:gutter="0"/>
          <w:cols w:space="720"/>
        </w:sectPr>
      </w:pPr>
    </w:p>
    <w:p w14:paraId="104AF92F" w14:textId="77777777" w:rsidR="00400A53" w:rsidRDefault="00400A53" w:rsidP="00400A53">
      <w:pPr>
        <w:widowControl w:val="0"/>
        <w:ind w:right="-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</w:t>
      </w:r>
    </w:p>
    <w:p w14:paraId="27462E62" w14:textId="778A024E" w:rsidR="00400A53" w:rsidRDefault="00400A53" w:rsidP="00400A53">
      <w:pPr>
        <w:widowControl w:val="0"/>
        <w:ind w:right="-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NOME:</w:t>
      </w:r>
      <w:r w:rsidR="00A60ED3">
        <w:rPr>
          <w:rFonts w:ascii="Arial" w:eastAsia="Arial" w:hAnsi="Arial" w:cs="Arial"/>
          <w:b/>
        </w:rPr>
        <w:t xml:space="preserve"> </w:t>
      </w:r>
      <w:r w:rsidR="00A60ED3">
        <w:rPr>
          <w:bCs/>
        </w:rPr>
        <w:fldChar w:fldCharType="begin">
          <w:ffData>
            <w:name w:val=""/>
            <w:enabled/>
            <w:calcOnExit w:val="0"/>
            <w:textInput>
              <w:default w:val="                   "/>
            </w:textInput>
          </w:ffData>
        </w:fldChar>
      </w:r>
      <w:r w:rsidR="00A60ED3">
        <w:rPr>
          <w:bCs/>
        </w:rPr>
        <w:instrText xml:space="preserve"> FORMTEXT </w:instrText>
      </w:r>
      <w:r w:rsidR="00A60ED3">
        <w:rPr>
          <w:bCs/>
        </w:rPr>
      </w:r>
      <w:r w:rsidR="00A60ED3">
        <w:rPr>
          <w:bCs/>
        </w:rPr>
        <w:fldChar w:fldCharType="separate"/>
      </w:r>
      <w:r w:rsidR="00A60ED3">
        <w:rPr>
          <w:bCs/>
          <w:noProof/>
        </w:rPr>
        <w:t xml:space="preserve">                   </w:t>
      </w:r>
      <w:r w:rsidR="00A60ED3">
        <w:rPr>
          <w:bCs/>
        </w:rPr>
        <w:fldChar w:fldCharType="end"/>
      </w:r>
    </w:p>
    <w:p w14:paraId="4A6E22D1" w14:textId="15B3F101" w:rsidR="00400A53" w:rsidRDefault="00400A53" w:rsidP="00400A53">
      <w:pPr>
        <w:widowControl w:val="0"/>
        <w:ind w:right="-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CPF:</w:t>
      </w:r>
      <w:r w:rsidR="00A60ED3">
        <w:rPr>
          <w:rFonts w:ascii="Arial" w:eastAsia="Arial" w:hAnsi="Arial" w:cs="Arial"/>
          <w:b/>
        </w:rPr>
        <w:t xml:space="preserve"> </w:t>
      </w:r>
      <w:r w:rsidR="00A60ED3">
        <w:rPr>
          <w:bCs/>
        </w:rPr>
        <w:fldChar w:fldCharType="begin">
          <w:ffData>
            <w:name w:val=""/>
            <w:enabled/>
            <w:calcOnExit w:val="0"/>
            <w:textInput>
              <w:default w:val="                       "/>
            </w:textInput>
          </w:ffData>
        </w:fldChar>
      </w:r>
      <w:r w:rsidR="00A60ED3">
        <w:rPr>
          <w:bCs/>
        </w:rPr>
        <w:instrText xml:space="preserve"> FORMTEXT </w:instrText>
      </w:r>
      <w:r w:rsidR="00A60ED3">
        <w:rPr>
          <w:bCs/>
        </w:rPr>
      </w:r>
      <w:r w:rsidR="00A60ED3">
        <w:rPr>
          <w:bCs/>
        </w:rPr>
        <w:fldChar w:fldCharType="separate"/>
      </w:r>
      <w:r w:rsidR="00A60ED3">
        <w:rPr>
          <w:bCs/>
          <w:noProof/>
        </w:rPr>
        <w:t xml:space="preserve">                       </w:t>
      </w:r>
      <w:r w:rsidR="00A60ED3">
        <w:rPr>
          <w:bCs/>
        </w:rPr>
        <w:fldChar w:fldCharType="end"/>
      </w:r>
      <w:r w:rsidR="00A60ED3">
        <w:rPr>
          <w:bCs/>
        </w:rPr>
        <w:t xml:space="preserve">   </w:t>
      </w:r>
    </w:p>
    <w:p w14:paraId="7E3A951F" w14:textId="77777777" w:rsidR="00400A53" w:rsidRDefault="00400A53" w:rsidP="00400A53">
      <w:pPr>
        <w:widowControl w:val="0"/>
        <w:ind w:right="-2"/>
        <w:jc w:val="both"/>
        <w:rPr>
          <w:rFonts w:ascii="Arial" w:eastAsia="Arial" w:hAnsi="Arial" w:cs="Arial"/>
        </w:rPr>
      </w:pPr>
    </w:p>
    <w:p w14:paraId="2877C75D" w14:textId="77777777" w:rsidR="00400A53" w:rsidRDefault="00400A53" w:rsidP="00400A53">
      <w:pPr>
        <w:widowControl w:val="0"/>
        <w:ind w:right="-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</w:t>
      </w:r>
    </w:p>
    <w:p w14:paraId="1628136E" w14:textId="59E4544A" w:rsidR="00400A53" w:rsidRDefault="00400A53" w:rsidP="00400A53">
      <w:pPr>
        <w:widowControl w:val="0"/>
        <w:ind w:right="-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NOME:</w:t>
      </w:r>
      <w:r w:rsidR="00A60ED3" w:rsidRPr="00A60ED3">
        <w:rPr>
          <w:bCs/>
        </w:rPr>
        <w:t xml:space="preserve"> </w:t>
      </w:r>
      <w:r w:rsidR="00A60ED3">
        <w:rPr>
          <w:bCs/>
        </w:rPr>
        <w:fldChar w:fldCharType="begin">
          <w:ffData>
            <w:name w:val=""/>
            <w:enabled/>
            <w:calcOnExit w:val="0"/>
            <w:textInput>
              <w:default w:val="                   "/>
            </w:textInput>
          </w:ffData>
        </w:fldChar>
      </w:r>
      <w:r w:rsidR="00A60ED3">
        <w:rPr>
          <w:bCs/>
        </w:rPr>
        <w:instrText xml:space="preserve"> FORMTEXT </w:instrText>
      </w:r>
      <w:r w:rsidR="00A60ED3">
        <w:rPr>
          <w:bCs/>
        </w:rPr>
      </w:r>
      <w:r w:rsidR="00A60ED3">
        <w:rPr>
          <w:bCs/>
        </w:rPr>
        <w:fldChar w:fldCharType="separate"/>
      </w:r>
      <w:r w:rsidR="00A60ED3">
        <w:rPr>
          <w:bCs/>
          <w:noProof/>
        </w:rPr>
        <w:t xml:space="preserve">                   </w:t>
      </w:r>
      <w:r w:rsidR="00A60ED3">
        <w:rPr>
          <w:bCs/>
        </w:rPr>
        <w:fldChar w:fldCharType="end"/>
      </w:r>
    </w:p>
    <w:p w14:paraId="1A7E11DE" w14:textId="4DD2F244" w:rsidR="00400A53" w:rsidRDefault="00400A53" w:rsidP="00400A53">
      <w:pPr>
        <w:widowControl w:val="0"/>
        <w:ind w:right="-2"/>
        <w:jc w:val="both"/>
        <w:rPr>
          <w:rFonts w:ascii="Arial" w:eastAsia="Arial" w:hAnsi="Arial" w:cs="Arial"/>
        </w:rPr>
        <w:sectPr w:rsidR="00400A53">
          <w:type w:val="continuous"/>
          <w:pgSz w:w="11906" w:h="16838"/>
          <w:pgMar w:top="1134" w:right="1134" w:bottom="1134" w:left="1134" w:header="709" w:footer="709" w:gutter="0"/>
          <w:cols w:num="2" w:space="720" w:equalWidth="0">
            <w:col w:w="4464" w:space="708"/>
            <w:col w:w="4464" w:space="0"/>
          </w:cols>
        </w:sectPr>
      </w:pPr>
      <w:r>
        <w:rPr>
          <w:rFonts w:ascii="Arial" w:eastAsia="Arial" w:hAnsi="Arial" w:cs="Arial"/>
          <w:b/>
        </w:rPr>
        <w:t>CPF:</w:t>
      </w:r>
      <w:r w:rsidR="00A60ED3" w:rsidRPr="00A60ED3">
        <w:rPr>
          <w:bCs/>
        </w:rPr>
        <w:t xml:space="preserve"> </w:t>
      </w:r>
      <w:r w:rsidR="00A60ED3">
        <w:rPr>
          <w:bCs/>
        </w:rPr>
        <w:fldChar w:fldCharType="begin">
          <w:ffData>
            <w:name w:val=""/>
            <w:enabled/>
            <w:calcOnExit w:val="0"/>
            <w:textInput>
              <w:default w:val="                       "/>
            </w:textInput>
          </w:ffData>
        </w:fldChar>
      </w:r>
      <w:r w:rsidR="00A60ED3">
        <w:rPr>
          <w:bCs/>
        </w:rPr>
        <w:instrText xml:space="preserve"> FORMTEXT </w:instrText>
      </w:r>
      <w:r w:rsidR="00A60ED3">
        <w:rPr>
          <w:bCs/>
        </w:rPr>
      </w:r>
      <w:r w:rsidR="00A60ED3">
        <w:rPr>
          <w:bCs/>
        </w:rPr>
        <w:fldChar w:fldCharType="separate"/>
      </w:r>
      <w:r w:rsidR="00A60ED3">
        <w:rPr>
          <w:bCs/>
          <w:noProof/>
        </w:rPr>
        <w:t xml:space="preserve">                       </w:t>
      </w:r>
      <w:r w:rsidR="00A60ED3">
        <w:rPr>
          <w:bCs/>
        </w:rPr>
        <w:fldChar w:fldCharType="end"/>
      </w:r>
    </w:p>
    <w:p w14:paraId="7180403F" w14:textId="77777777" w:rsidR="00036222" w:rsidRDefault="00036222" w:rsidP="00036222">
      <w:pPr>
        <w:spacing w:line="312" w:lineRule="auto"/>
        <w:rPr>
          <w:rFonts w:ascii="Arial" w:hAnsi="Arial" w:cs="Arial"/>
          <w:smallCaps/>
        </w:rPr>
      </w:pPr>
    </w:p>
    <w:sectPr w:rsidR="00036222" w:rsidSect="001C786A">
      <w:headerReference w:type="default" r:id="rId13"/>
      <w:type w:val="continuous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B403B" w14:textId="77777777" w:rsidR="009A5529" w:rsidRDefault="009A5529" w:rsidP="008D09B8">
      <w:r>
        <w:separator/>
      </w:r>
    </w:p>
  </w:endnote>
  <w:endnote w:type="continuationSeparator" w:id="0">
    <w:p w14:paraId="1C04CA76" w14:textId="77777777" w:rsidR="009A5529" w:rsidRDefault="009A5529" w:rsidP="008D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698284"/>
      <w:docPartObj>
        <w:docPartGallery w:val="Page Numbers (Bottom of Page)"/>
        <w:docPartUnique/>
      </w:docPartObj>
    </w:sdtPr>
    <w:sdtEndPr/>
    <w:sdtContent>
      <w:p w14:paraId="0104D1BD" w14:textId="2B5119EC" w:rsidR="00A60ED3" w:rsidRDefault="00A60ED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D65C91" w14:textId="77777777" w:rsidR="00A60ED3" w:rsidRDefault="00A60E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C0F6B" w14:textId="77777777" w:rsidR="009A5529" w:rsidRDefault="009A5529" w:rsidP="008D09B8">
      <w:r>
        <w:separator/>
      </w:r>
    </w:p>
  </w:footnote>
  <w:footnote w:type="continuationSeparator" w:id="0">
    <w:p w14:paraId="6C530966" w14:textId="77777777" w:rsidR="009A5529" w:rsidRDefault="009A5529" w:rsidP="008D0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BB55" w14:textId="77777777" w:rsidR="00073D12" w:rsidRDefault="009A5529">
    <w:pPr>
      <w:pStyle w:val="Cabealho"/>
    </w:pPr>
    <w:r>
      <w:rPr>
        <w:noProof/>
      </w:rPr>
      <w:drawing>
        <wp:inline distT="0" distB="0" distL="0" distR="0" wp14:anchorId="7F732FB5" wp14:editId="00FA2E64">
          <wp:extent cx="2114550" cy="809625"/>
          <wp:effectExtent l="19050" t="0" r="0" b="0"/>
          <wp:docPr id="1633100893" name="Imagem 1633100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C823" w14:textId="77777777" w:rsidR="00073D12" w:rsidRDefault="00073D12" w:rsidP="008A4CA4">
    <w:pPr>
      <w:pStyle w:val="Cabealho"/>
      <w:jc w:val="center"/>
    </w:pPr>
  </w:p>
  <w:p w14:paraId="2E62D23D" w14:textId="77777777" w:rsidR="00073D12" w:rsidRPr="00855DF2" w:rsidRDefault="00073D12" w:rsidP="00A9562F">
    <w:pPr>
      <w:pStyle w:val="Cabealho"/>
    </w:pPr>
  </w:p>
  <w:p w14:paraId="20283ABD" w14:textId="77777777" w:rsidR="00073D12" w:rsidRPr="00A9562F" w:rsidRDefault="00073D12" w:rsidP="00A956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6445"/>
    <w:multiLevelType w:val="hybridMultilevel"/>
    <w:tmpl w:val="566A7D72"/>
    <w:lvl w:ilvl="0" w:tplc="E0E2C5C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467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nUsR4aCSA0AAU5Ztnh2mQp+gsqCKhE2qRf/06TxZdaCf5rju19cU23atGy7SR+2QvkTpKfbSPZQ8p/l5Diz0mw==" w:salt="Hmt3FHKjmyZfIvTeDoJoU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60"/>
    <w:rsid w:val="00006BCA"/>
    <w:rsid w:val="00013D3D"/>
    <w:rsid w:val="00020F94"/>
    <w:rsid w:val="000311C8"/>
    <w:rsid w:val="00032AB8"/>
    <w:rsid w:val="00036222"/>
    <w:rsid w:val="000374A3"/>
    <w:rsid w:val="000379FD"/>
    <w:rsid w:val="00042994"/>
    <w:rsid w:val="000456B6"/>
    <w:rsid w:val="0004707E"/>
    <w:rsid w:val="0005475C"/>
    <w:rsid w:val="00061F74"/>
    <w:rsid w:val="0006253D"/>
    <w:rsid w:val="00073D12"/>
    <w:rsid w:val="0009341B"/>
    <w:rsid w:val="00094361"/>
    <w:rsid w:val="000A19EB"/>
    <w:rsid w:val="000C11B6"/>
    <w:rsid w:val="000C432F"/>
    <w:rsid w:val="000C5B72"/>
    <w:rsid w:val="000C6B9B"/>
    <w:rsid w:val="000E5968"/>
    <w:rsid w:val="000F0862"/>
    <w:rsid w:val="000F781A"/>
    <w:rsid w:val="00103DC6"/>
    <w:rsid w:val="00106042"/>
    <w:rsid w:val="001069E1"/>
    <w:rsid w:val="001072E0"/>
    <w:rsid w:val="00120740"/>
    <w:rsid w:val="00122C53"/>
    <w:rsid w:val="00147E33"/>
    <w:rsid w:val="001605BB"/>
    <w:rsid w:val="0016084D"/>
    <w:rsid w:val="001659AA"/>
    <w:rsid w:val="0017066F"/>
    <w:rsid w:val="001710E4"/>
    <w:rsid w:val="001731C3"/>
    <w:rsid w:val="0019185F"/>
    <w:rsid w:val="00191A7F"/>
    <w:rsid w:val="001A52F4"/>
    <w:rsid w:val="001B1893"/>
    <w:rsid w:val="001B2803"/>
    <w:rsid w:val="001C3DEB"/>
    <w:rsid w:val="001C786A"/>
    <w:rsid w:val="001D02CA"/>
    <w:rsid w:val="001E2AFC"/>
    <w:rsid w:val="001E2FE7"/>
    <w:rsid w:val="001F5F62"/>
    <w:rsid w:val="00205502"/>
    <w:rsid w:val="002304A3"/>
    <w:rsid w:val="00230ADD"/>
    <w:rsid w:val="00240066"/>
    <w:rsid w:val="002552FD"/>
    <w:rsid w:val="00257F30"/>
    <w:rsid w:val="00265542"/>
    <w:rsid w:val="00266318"/>
    <w:rsid w:val="002663BA"/>
    <w:rsid w:val="002716EB"/>
    <w:rsid w:val="00276D06"/>
    <w:rsid w:val="002955A8"/>
    <w:rsid w:val="002A4307"/>
    <w:rsid w:val="002A65CD"/>
    <w:rsid w:val="002B202D"/>
    <w:rsid w:val="002C0113"/>
    <w:rsid w:val="00310F82"/>
    <w:rsid w:val="003127B5"/>
    <w:rsid w:val="00317777"/>
    <w:rsid w:val="00321AA0"/>
    <w:rsid w:val="00327C1C"/>
    <w:rsid w:val="003379FC"/>
    <w:rsid w:val="0034280C"/>
    <w:rsid w:val="0034364F"/>
    <w:rsid w:val="003476C1"/>
    <w:rsid w:val="00353F66"/>
    <w:rsid w:val="0035665D"/>
    <w:rsid w:val="003647A6"/>
    <w:rsid w:val="003749D2"/>
    <w:rsid w:val="00376B4A"/>
    <w:rsid w:val="0038012A"/>
    <w:rsid w:val="00390F8A"/>
    <w:rsid w:val="00392A84"/>
    <w:rsid w:val="003953CD"/>
    <w:rsid w:val="003B077A"/>
    <w:rsid w:val="003C33DD"/>
    <w:rsid w:val="003C3F8C"/>
    <w:rsid w:val="003C543D"/>
    <w:rsid w:val="003C7068"/>
    <w:rsid w:val="003D3F55"/>
    <w:rsid w:val="00400A53"/>
    <w:rsid w:val="00410D70"/>
    <w:rsid w:val="00415DEA"/>
    <w:rsid w:val="00421D0E"/>
    <w:rsid w:val="0043157D"/>
    <w:rsid w:val="00433184"/>
    <w:rsid w:val="00437147"/>
    <w:rsid w:val="00443184"/>
    <w:rsid w:val="00444827"/>
    <w:rsid w:val="00451F51"/>
    <w:rsid w:val="0045747F"/>
    <w:rsid w:val="00465DF3"/>
    <w:rsid w:val="004757D1"/>
    <w:rsid w:val="00476D83"/>
    <w:rsid w:val="00482438"/>
    <w:rsid w:val="00483EAF"/>
    <w:rsid w:val="004A4906"/>
    <w:rsid w:val="004A76F9"/>
    <w:rsid w:val="004B0FD9"/>
    <w:rsid w:val="004B42DC"/>
    <w:rsid w:val="004C075A"/>
    <w:rsid w:val="004D2911"/>
    <w:rsid w:val="004D3616"/>
    <w:rsid w:val="004D4A72"/>
    <w:rsid w:val="004E1513"/>
    <w:rsid w:val="004F56FD"/>
    <w:rsid w:val="005046EC"/>
    <w:rsid w:val="0050631E"/>
    <w:rsid w:val="005121ED"/>
    <w:rsid w:val="00522102"/>
    <w:rsid w:val="005411FF"/>
    <w:rsid w:val="00550401"/>
    <w:rsid w:val="0055549D"/>
    <w:rsid w:val="00563938"/>
    <w:rsid w:val="0056780C"/>
    <w:rsid w:val="00570AD6"/>
    <w:rsid w:val="00575B2B"/>
    <w:rsid w:val="00583688"/>
    <w:rsid w:val="005860F7"/>
    <w:rsid w:val="00586117"/>
    <w:rsid w:val="0059334E"/>
    <w:rsid w:val="005958EB"/>
    <w:rsid w:val="005A4354"/>
    <w:rsid w:val="005A53E8"/>
    <w:rsid w:val="005D023F"/>
    <w:rsid w:val="005D07AA"/>
    <w:rsid w:val="005D173E"/>
    <w:rsid w:val="005D22E0"/>
    <w:rsid w:val="005E16FE"/>
    <w:rsid w:val="005E245A"/>
    <w:rsid w:val="005E5CE3"/>
    <w:rsid w:val="005F0B7A"/>
    <w:rsid w:val="0060631A"/>
    <w:rsid w:val="00616DE9"/>
    <w:rsid w:val="0062353E"/>
    <w:rsid w:val="006276C9"/>
    <w:rsid w:val="00630578"/>
    <w:rsid w:val="00630852"/>
    <w:rsid w:val="00641CD6"/>
    <w:rsid w:val="00656B15"/>
    <w:rsid w:val="006614BD"/>
    <w:rsid w:val="00666376"/>
    <w:rsid w:val="00672E28"/>
    <w:rsid w:val="006752B3"/>
    <w:rsid w:val="00675A5E"/>
    <w:rsid w:val="00680759"/>
    <w:rsid w:val="00685F35"/>
    <w:rsid w:val="006A3254"/>
    <w:rsid w:val="006A6101"/>
    <w:rsid w:val="006D1D5C"/>
    <w:rsid w:val="006E35F9"/>
    <w:rsid w:val="006E69FA"/>
    <w:rsid w:val="006F0DEC"/>
    <w:rsid w:val="006F58F1"/>
    <w:rsid w:val="006F60B4"/>
    <w:rsid w:val="0070009E"/>
    <w:rsid w:val="007033B8"/>
    <w:rsid w:val="007124AA"/>
    <w:rsid w:val="00716352"/>
    <w:rsid w:val="007247F7"/>
    <w:rsid w:val="0072542A"/>
    <w:rsid w:val="007455F4"/>
    <w:rsid w:val="007747E7"/>
    <w:rsid w:val="00782008"/>
    <w:rsid w:val="00783671"/>
    <w:rsid w:val="0079512E"/>
    <w:rsid w:val="007A1061"/>
    <w:rsid w:val="007A2E47"/>
    <w:rsid w:val="007B00CB"/>
    <w:rsid w:val="007B655C"/>
    <w:rsid w:val="007C21E8"/>
    <w:rsid w:val="007D4E0B"/>
    <w:rsid w:val="007D4F39"/>
    <w:rsid w:val="007E4F52"/>
    <w:rsid w:val="007F5DFF"/>
    <w:rsid w:val="00807CDA"/>
    <w:rsid w:val="00816FD5"/>
    <w:rsid w:val="00825573"/>
    <w:rsid w:val="00827E68"/>
    <w:rsid w:val="00830214"/>
    <w:rsid w:val="00832BFF"/>
    <w:rsid w:val="00834872"/>
    <w:rsid w:val="008552DE"/>
    <w:rsid w:val="00856BA6"/>
    <w:rsid w:val="00861160"/>
    <w:rsid w:val="00867DD9"/>
    <w:rsid w:val="00877DA8"/>
    <w:rsid w:val="00892B26"/>
    <w:rsid w:val="00897744"/>
    <w:rsid w:val="008A228B"/>
    <w:rsid w:val="008A4CA4"/>
    <w:rsid w:val="008B2445"/>
    <w:rsid w:val="008B76F4"/>
    <w:rsid w:val="008C6A52"/>
    <w:rsid w:val="008D03DA"/>
    <w:rsid w:val="008D09B8"/>
    <w:rsid w:val="008D2428"/>
    <w:rsid w:val="008D2A4A"/>
    <w:rsid w:val="008D4C0D"/>
    <w:rsid w:val="008E1AA5"/>
    <w:rsid w:val="008E74AF"/>
    <w:rsid w:val="008F0384"/>
    <w:rsid w:val="0090160D"/>
    <w:rsid w:val="00902F93"/>
    <w:rsid w:val="00903641"/>
    <w:rsid w:val="00910AE1"/>
    <w:rsid w:val="009121E5"/>
    <w:rsid w:val="00913A7C"/>
    <w:rsid w:val="009141B1"/>
    <w:rsid w:val="00917AE6"/>
    <w:rsid w:val="00934905"/>
    <w:rsid w:val="00937CA7"/>
    <w:rsid w:val="009404F5"/>
    <w:rsid w:val="009411F4"/>
    <w:rsid w:val="00944D0F"/>
    <w:rsid w:val="00945DFC"/>
    <w:rsid w:val="0096098B"/>
    <w:rsid w:val="009A0FF7"/>
    <w:rsid w:val="009A5529"/>
    <w:rsid w:val="009A59F5"/>
    <w:rsid w:val="009A7EFF"/>
    <w:rsid w:val="009C5DCA"/>
    <w:rsid w:val="009D725A"/>
    <w:rsid w:val="009F278B"/>
    <w:rsid w:val="00A05556"/>
    <w:rsid w:val="00A46D77"/>
    <w:rsid w:val="00A60E71"/>
    <w:rsid w:val="00A60ED3"/>
    <w:rsid w:val="00A94A09"/>
    <w:rsid w:val="00A9562F"/>
    <w:rsid w:val="00A9740B"/>
    <w:rsid w:val="00AA547D"/>
    <w:rsid w:val="00AB1C67"/>
    <w:rsid w:val="00AB3397"/>
    <w:rsid w:val="00B056D1"/>
    <w:rsid w:val="00B160C0"/>
    <w:rsid w:val="00B3378D"/>
    <w:rsid w:val="00B45009"/>
    <w:rsid w:val="00B47688"/>
    <w:rsid w:val="00B7060F"/>
    <w:rsid w:val="00B70C41"/>
    <w:rsid w:val="00B77940"/>
    <w:rsid w:val="00B85C9B"/>
    <w:rsid w:val="00BC757D"/>
    <w:rsid w:val="00BD4B52"/>
    <w:rsid w:val="00BE0777"/>
    <w:rsid w:val="00BE5388"/>
    <w:rsid w:val="00C043F2"/>
    <w:rsid w:val="00C05062"/>
    <w:rsid w:val="00C23F7F"/>
    <w:rsid w:val="00C30776"/>
    <w:rsid w:val="00C3430C"/>
    <w:rsid w:val="00C45D31"/>
    <w:rsid w:val="00C46D21"/>
    <w:rsid w:val="00C5678B"/>
    <w:rsid w:val="00C64B76"/>
    <w:rsid w:val="00C70716"/>
    <w:rsid w:val="00C76BA7"/>
    <w:rsid w:val="00C96952"/>
    <w:rsid w:val="00C97AC5"/>
    <w:rsid w:val="00C97D4A"/>
    <w:rsid w:val="00CA1D4E"/>
    <w:rsid w:val="00CA6497"/>
    <w:rsid w:val="00CB4FF3"/>
    <w:rsid w:val="00CC17E8"/>
    <w:rsid w:val="00CC3D3E"/>
    <w:rsid w:val="00CC4F54"/>
    <w:rsid w:val="00CC5231"/>
    <w:rsid w:val="00CE5486"/>
    <w:rsid w:val="00CE6251"/>
    <w:rsid w:val="00D1162F"/>
    <w:rsid w:val="00D2153D"/>
    <w:rsid w:val="00D35AC4"/>
    <w:rsid w:val="00D57888"/>
    <w:rsid w:val="00D57CD8"/>
    <w:rsid w:val="00D96B0E"/>
    <w:rsid w:val="00DA2853"/>
    <w:rsid w:val="00DA40C4"/>
    <w:rsid w:val="00DB1CA2"/>
    <w:rsid w:val="00DC156D"/>
    <w:rsid w:val="00DC347C"/>
    <w:rsid w:val="00DC3D7A"/>
    <w:rsid w:val="00DC53FC"/>
    <w:rsid w:val="00DD6461"/>
    <w:rsid w:val="00DE0E94"/>
    <w:rsid w:val="00DF03E6"/>
    <w:rsid w:val="00DF3D46"/>
    <w:rsid w:val="00DF3EB1"/>
    <w:rsid w:val="00DF3F54"/>
    <w:rsid w:val="00DF74F0"/>
    <w:rsid w:val="00E14D1C"/>
    <w:rsid w:val="00E26468"/>
    <w:rsid w:val="00E346D3"/>
    <w:rsid w:val="00E46B6F"/>
    <w:rsid w:val="00E716A4"/>
    <w:rsid w:val="00E8116D"/>
    <w:rsid w:val="00E834A5"/>
    <w:rsid w:val="00E8521F"/>
    <w:rsid w:val="00E85274"/>
    <w:rsid w:val="00E90E3E"/>
    <w:rsid w:val="00EA53D0"/>
    <w:rsid w:val="00ED4246"/>
    <w:rsid w:val="00EE32EE"/>
    <w:rsid w:val="00EE7172"/>
    <w:rsid w:val="00F06AED"/>
    <w:rsid w:val="00F07AFA"/>
    <w:rsid w:val="00F12106"/>
    <w:rsid w:val="00F17778"/>
    <w:rsid w:val="00F23E5C"/>
    <w:rsid w:val="00F26B99"/>
    <w:rsid w:val="00F454CC"/>
    <w:rsid w:val="00F47479"/>
    <w:rsid w:val="00F57A31"/>
    <w:rsid w:val="00F62099"/>
    <w:rsid w:val="00F640B0"/>
    <w:rsid w:val="00F804A5"/>
    <w:rsid w:val="00F9332A"/>
    <w:rsid w:val="00F934FC"/>
    <w:rsid w:val="00F94639"/>
    <w:rsid w:val="00F97D7F"/>
    <w:rsid w:val="00FA1920"/>
    <w:rsid w:val="00FB26BC"/>
    <w:rsid w:val="00FB402D"/>
    <w:rsid w:val="00FC13D5"/>
    <w:rsid w:val="00FC1CBA"/>
    <w:rsid w:val="00FC3226"/>
    <w:rsid w:val="00FC554B"/>
    <w:rsid w:val="00FD2AFF"/>
    <w:rsid w:val="00FD68B2"/>
    <w:rsid w:val="00FE6E99"/>
    <w:rsid w:val="00FF1544"/>
    <w:rsid w:val="00FF2F90"/>
    <w:rsid w:val="00FF3761"/>
    <w:rsid w:val="00FF485F"/>
    <w:rsid w:val="00FF6450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EF4A6"/>
  <w15:docId w15:val="{30A56DD9-F585-421B-8B56-FDD68020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locked="0"/>
    <w:lsdException w:name="annotation text" w:locked="0"/>
    <w:lsdException w:name="header" w:locked="0"/>
    <w:lsdException w:name="footer" w:locked="0" w:uiPriority="99"/>
    <w:lsdException w:name="index heading" w:locked="0"/>
    <w:lsdException w:name="caption" w:locked="0" w:semiHidden="1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qFormat="1"/>
    <w:lsdException w:name="Closing" w:locked="0"/>
    <w:lsdException w:name="Signature" w:locked="0"/>
    <w:lsdException w:name="Default Paragraph Font" w:locked="0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qFormat="1"/>
    <w:lsdException w:name="Emphasis" w:lock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5411F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6A6101"/>
  </w:style>
  <w:style w:type="paragraph" w:styleId="Cabealho">
    <w:name w:val="header"/>
    <w:basedOn w:val="Normal"/>
    <w:link w:val="CabealhoChar"/>
    <w:rsid w:val="008D09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8D09B8"/>
    <w:rPr>
      <w:sz w:val="24"/>
      <w:szCs w:val="24"/>
    </w:rPr>
  </w:style>
  <w:style w:type="character" w:styleId="Hyperlink">
    <w:name w:val="Hyperlink"/>
    <w:rsid w:val="008A4CA4"/>
    <w:rPr>
      <w:color w:val="0563C1"/>
      <w:u w:val="single"/>
    </w:rPr>
  </w:style>
  <w:style w:type="paragraph" w:styleId="Corpodetexto">
    <w:name w:val="Body Text"/>
    <w:basedOn w:val="Normal"/>
    <w:link w:val="CorpodetextoChar"/>
    <w:rsid w:val="00A60ED3"/>
    <w:pPr>
      <w:tabs>
        <w:tab w:val="left" w:pos="0"/>
        <w:tab w:val="left" w:pos="144"/>
        <w:tab w:val="left" w:pos="5472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  <w:tab w:val="left" w:pos="30240"/>
        <w:tab w:val="left" w:pos="30960"/>
        <w:tab w:val="left" w:pos="31680"/>
        <w:tab w:val="left" w:pos="0"/>
        <w:tab w:val="left" w:pos="144"/>
        <w:tab w:val="left" w:pos="5472"/>
        <w:tab w:val="left" w:pos="5760"/>
        <w:tab w:val="left" w:pos="6480"/>
      </w:tabs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A60ED3"/>
    <w:rPr>
      <w:rFonts w:ascii="Arial" w:hAnsi="Arial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A60E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4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RH\1%20-%202024\11%20-%20PRESTADOR%20DE%20SERVI&#199;O\09.2024\15571\01%20CANCELADOS\SANDRA%20BAHIA%20DE%20ALMEIDA%20FERREIRA\DISTRATO%20SANDRA%20BAHIA%20DE%20ALMEIDA%20FERREI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19BA329E061C4DB300CF4D4DD377F2" ma:contentTypeVersion="13" ma:contentTypeDescription="Crie um novo documento." ma:contentTypeScope="" ma:versionID="9f6bf4a8b933a2338b2dfeb900aa3bf6">
  <xsd:schema xmlns:xsd="http://www.w3.org/2001/XMLSchema" xmlns:xs="http://www.w3.org/2001/XMLSchema" xmlns:p="http://schemas.microsoft.com/office/2006/metadata/properties" xmlns:ns3="e1bab6f1-384d-4ba1-949c-636090f901a4" xmlns:ns4="d7dbb97f-c0f6-45a8-a6ff-b9a51ee73834" targetNamespace="http://schemas.microsoft.com/office/2006/metadata/properties" ma:root="true" ma:fieldsID="8b0079a9473d42e29fe75bd27e9ca804" ns3:_="" ns4:_="">
    <xsd:import namespace="e1bab6f1-384d-4ba1-949c-636090f901a4"/>
    <xsd:import namespace="d7dbb97f-c0f6-45a8-a6ff-b9a51ee7383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ab6f1-384d-4ba1-949c-636090f90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bb97f-c0f6-45a8-a6ff-b9a51ee73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AC8FE4-866E-4F6B-BE1F-E1FBA1753A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8131AF-43F3-485F-A156-75BB9D125F5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EE09039-D7A9-47C5-8D10-16F1F01C52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591A6C-5D29-4E76-8827-EB705A38E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ab6f1-384d-4ba1-949c-636090f901a4"/>
    <ds:schemaRef ds:uri="d7dbb97f-c0f6-45a8-a6ff-b9a51ee73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DISTRATO SANDRA BAHIA DE ALMEIDA FERREIRA</Template>
  <TotalTime>8</TotalTime>
  <Pages>2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DISTRATO DE CONTRATO DE REPRESENTAÇÃO COMERCIAL POR TRANSAÇÃO EXTRA JUDICIAL</vt:lpstr>
    </vt:vector>
  </TitlesOfParts>
  <Company>Master Glasses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DISTRATO DE CONTRATO DE REPRESENTAÇÃO COMERCIAL POR TRANSAÇÃO EXTRA JUDICIAL</dc:title>
  <dc:creator>MARIA.EDUARDA</dc:creator>
  <cp:lastModifiedBy>Josiene de Jesus da Silva</cp:lastModifiedBy>
  <cp:revision>2</cp:revision>
  <cp:lastPrinted>2024-11-28T17:14:00Z</cp:lastPrinted>
  <dcterms:created xsi:type="dcterms:W3CDTF">2026-01-16T13:31:00Z</dcterms:created>
  <dcterms:modified xsi:type="dcterms:W3CDTF">2026-01-16T13:31:00Z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0x010100CE19BA329E061C4DB300CF4D4DD377F2</vt:lpwstr>
  </property>
</Properties>
</file>